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140" w:type="pct"/>
        <w:tblLook w:val="0600" w:firstRow="0" w:lastRow="0" w:firstColumn="0" w:lastColumn="0" w:noHBand="1" w:noVBand="1"/>
        <w:tblCaption w:val="Layout table"/>
      </w:tblPr>
      <w:tblGrid>
        <w:gridCol w:w="2099"/>
        <w:gridCol w:w="1670"/>
        <w:gridCol w:w="198"/>
        <w:gridCol w:w="231"/>
        <w:gridCol w:w="2099"/>
        <w:gridCol w:w="1128"/>
        <w:gridCol w:w="154"/>
        <w:gridCol w:w="817"/>
        <w:gridCol w:w="2099"/>
        <w:gridCol w:w="696"/>
        <w:gridCol w:w="89"/>
        <w:gridCol w:w="663"/>
        <w:gridCol w:w="651"/>
        <w:gridCol w:w="2209"/>
      </w:tblGrid>
      <w:tr w:rsidR="00EB29B2" w14:paraId="4318C812" w14:textId="77777777" w:rsidTr="00547470">
        <w:trPr>
          <w:trHeight w:val="1393"/>
        </w:trPr>
        <w:tc>
          <w:tcPr>
            <w:tcW w:w="4034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3765909C" w14:textId="08540DBB" w:rsidR="00EB29B2" w:rsidRPr="009F5B59" w:rsidRDefault="00E9381E" w:rsidP="00E9381E">
            <w:pPr>
              <w:pStyle w:val="Month"/>
            </w:pPr>
            <w:r>
              <w:t>July</w:t>
            </w:r>
            <w:r w:rsidR="00547470">
              <w:t xml:space="preserve">               </w:t>
            </w:r>
            <w:r w:rsidR="00547470">
              <w:rPr>
                <w:noProof/>
                <w:sz w:val="70"/>
                <w:szCs w:val="70"/>
              </w:rPr>
              <w:t xml:space="preserve"> </w:t>
            </w:r>
            <w:r>
              <w:rPr>
                <w:noProof/>
                <w:sz w:val="70"/>
                <w:szCs w:val="70"/>
              </w:rPr>
              <w:drawing>
                <wp:inline distT="0" distB="0" distL="0" distR="0" wp14:anchorId="02D8DADD" wp14:editId="4D5E0D60">
                  <wp:extent cx="1452245" cy="664805"/>
                  <wp:effectExtent l="0" t="0" r="0" b="2540"/>
                  <wp:docPr id="15790740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074074" name="Picture 157907407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663" cy="67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4E699227" w14:textId="77777777" w:rsidR="00EB29B2" w:rsidRPr="009F5B59" w:rsidRDefault="00112629" w:rsidP="00E9381E">
            <w:pPr>
              <w:pStyle w:val="Year"/>
            </w:pPr>
            <w:r>
              <w:t>2026</w:t>
            </w:r>
          </w:p>
        </w:tc>
      </w:tr>
      <w:tr w:rsidR="00EB29B2" w14:paraId="192EE84A" w14:textId="77777777" w:rsidTr="00547470">
        <w:trPr>
          <w:trHeight w:val="248"/>
        </w:trPr>
        <w:tc>
          <w:tcPr>
            <w:tcW w:w="4034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28C03594" w14:textId="77777777" w:rsidR="00EB29B2" w:rsidRDefault="00EB29B2">
            <w:pPr>
              <w:pStyle w:val="NoSpacing"/>
            </w:pPr>
          </w:p>
        </w:tc>
        <w:tc>
          <w:tcPr>
            <w:tcW w:w="966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70D43CD7" w14:textId="77777777" w:rsidR="00EB29B2" w:rsidRDefault="00EB29B2">
            <w:pPr>
              <w:pStyle w:val="NoSpacing"/>
            </w:pPr>
          </w:p>
        </w:tc>
      </w:tr>
      <w:tr w:rsidR="00AF0FA5" w14:paraId="3E00FE08" w14:textId="77777777" w:rsidTr="00547470">
        <w:trPr>
          <w:trHeight w:val="348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7F7F7F" w:themeFill="text1" w:themeFillTint="80"/>
          </w:tcPr>
          <w:p w14:paraId="37920CD1" w14:textId="20FB5C50" w:rsidR="00EB29B2" w:rsidRDefault="00E9381E">
            <w:pPr>
              <w:pStyle w:val="Days"/>
            </w:pPr>
            <w:r>
              <w:t>Sunday</w:t>
            </w:r>
            <w:r w:rsidR="00E46D7B">
              <w:t xml:space="preserve"> 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590CC" w:themeFill="text2"/>
          </w:tcPr>
          <w:p w14:paraId="79026EA9" w14:textId="4C66CD2F" w:rsidR="00EB29B2" w:rsidRDefault="00E9381E">
            <w:pPr>
              <w:pStyle w:val="Days"/>
            </w:pPr>
            <w:r>
              <w:t>Monday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590CC" w:themeFill="text2"/>
          </w:tcPr>
          <w:p w14:paraId="6D5C4732" w14:textId="34F2E502" w:rsidR="00EB29B2" w:rsidRDefault="00E9381E">
            <w:pPr>
              <w:pStyle w:val="Days"/>
            </w:pPr>
            <w:r>
              <w:t>Tuesday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590CC" w:themeFill="text2"/>
          </w:tcPr>
          <w:p w14:paraId="08244879" w14:textId="31F95657" w:rsidR="00EB29B2" w:rsidRDefault="00E9381E">
            <w:pPr>
              <w:pStyle w:val="Days"/>
            </w:pPr>
            <w:r>
              <w:t>Wednesday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590CC" w:themeFill="text2"/>
          </w:tcPr>
          <w:p w14:paraId="72FCEE72" w14:textId="1C31D6FE" w:rsidR="00EB29B2" w:rsidRDefault="00E9381E">
            <w:pPr>
              <w:pStyle w:val="Days"/>
            </w:pPr>
            <w:r>
              <w:t>Thursday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590CC" w:themeFill="text2"/>
          </w:tcPr>
          <w:p w14:paraId="6C5476DC" w14:textId="0DD339B9" w:rsidR="00EB29B2" w:rsidRDefault="00E9381E">
            <w:pPr>
              <w:pStyle w:val="Days"/>
            </w:pPr>
            <w:r>
              <w:t>Friday</w:t>
            </w:r>
          </w:p>
        </w:tc>
        <w:tc>
          <w:tcPr>
            <w:tcW w:w="74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7F7F7F" w:themeFill="text1" w:themeFillTint="80"/>
          </w:tcPr>
          <w:p w14:paraId="7F60C20A" w14:textId="7A2535C3" w:rsidR="00EB29B2" w:rsidRDefault="00E9381E">
            <w:pPr>
              <w:pStyle w:val="Days"/>
            </w:pPr>
            <w:r>
              <w:t xml:space="preserve">Saturday </w:t>
            </w:r>
          </w:p>
        </w:tc>
      </w:tr>
      <w:tr w:rsidR="00AF0FA5" w14:paraId="2AE01CEE" w14:textId="77777777" w:rsidTr="00547470">
        <w:trPr>
          <w:trHeight w:val="414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71E513F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1FBDA4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9BB4206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FE0CD59" w14:textId="77777777" w:rsidR="00112629" w:rsidRDefault="00112629" w:rsidP="00112629">
            <w:pPr>
              <w:pStyle w:val="Dates"/>
            </w:pPr>
            <w:r w:rsidRPr="0009757D">
              <w:t>1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32C21E" w14:textId="77777777" w:rsidR="00112629" w:rsidRDefault="00112629" w:rsidP="00112629">
            <w:pPr>
              <w:pStyle w:val="Dates"/>
            </w:pPr>
            <w:r w:rsidRPr="0009757D">
              <w:t>2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4E0396" w14:textId="77777777" w:rsidR="00112629" w:rsidRDefault="00112629" w:rsidP="00112629">
            <w:pPr>
              <w:pStyle w:val="Dates"/>
            </w:pPr>
            <w:r w:rsidRPr="0009757D">
              <w:t>3</w:t>
            </w:r>
          </w:p>
        </w:tc>
        <w:tc>
          <w:tcPr>
            <w:tcW w:w="74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EC9A16" w14:textId="77777777" w:rsidR="00112629" w:rsidRDefault="00112629" w:rsidP="00112629">
            <w:pPr>
              <w:pStyle w:val="Dates"/>
            </w:pPr>
            <w:r w:rsidRPr="0009757D">
              <w:t>4</w:t>
            </w:r>
          </w:p>
        </w:tc>
      </w:tr>
      <w:tr w:rsidR="00AF0FA5" w14:paraId="4E35C68A" w14:textId="77777777" w:rsidTr="00547470">
        <w:trPr>
          <w:trHeight w:hRule="exact" w:val="795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2C28F41" w14:textId="1658092B" w:rsidR="00112629" w:rsidRPr="00AF0FA5" w:rsidRDefault="00AF0FA5" w:rsidP="00AF0FA5">
            <w:pPr>
              <w:pStyle w:val="Dates"/>
              <w:jc w:val="center"/>
              <w:rPr>
                <w:b/>
                <w:bCs/>
                <w:sz w:val="16"/>
                <w:szCs w:val="16"/>
              </w:rPr>
            </w:pPr>
            <w:r w:rsidRPr="00AF0FA5">
              <w:rPr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Filed Trips are from 10am-4pm unless otherwise noted</w:t>
            </w: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FEA4AE" w14:textId="77777777" w:rsidR="00112629" w:rsidRDefault="00112629" w:rsidP="00E9381E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00068A0" w14:textId="77777777" w:rsidR="00112629" w:rsidRDefault="00112629" w:rsidP="00E9381E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42E281B" w14:textId="06ABA6AB" w:rsidR="00E9381E" w:rsidRPr="00FF2AC2" w:rsidRDefault="00E9381E" w:rsidP="00E9381E">
            <w:pPr>
              <w:pStyle w:val="Dates"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FF2AC2">
              <w:rPr>
                <w:b/>
                <w:bCs/>
                <w:color w:val="000000" w:themeColor="text1"/>
                <w:sz w:val="16"/>
                <w:szCs w:val="16"/>
              </w:rPr>
              <w:t>School age and Preschool Movies Toy Story 5 - $</w:t>
            </w:r>
            <w:r w:rsidR="00547470">
              <w:rPr>
                <w:b/>
                <w:bCs/>
                <w:color w:val="000000" w:themeColor="text1"/>
                <w:sz w:val="16"/>
                <w:szCs w:val="16"/>
              </w:rPr>
              <w:t>20</w:t>
            </w:r>
            <w:r w:rsidRPr="00FF2AC2">
              <w:rPr>
                <w:b/>
                <w:bCs/>
                <w:color w:val="000000" w:themeColor="text1"/>
                <w:sz w:val="16"/>
                <w:szCs w:val="16"/>
              </w:rPr>
              <w:t xml:space="preserve"> per child</w:t>
            </w:r>
          </w:p>
          <w:p w14:paraId="6ABA8B8D" w14:textId="78EB29B0" w:rsidR="00E9381E" w:rsidRDefault="00E9381E" w:rsidP="00E9381E">
            <w:pPr>
              <w:pStyle w:val="Dates"/>
              <w:jc w:val="center"/>
            </w:pPr>
            <w:r>
              <w:t>$20 per child</w:t>
            </w: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188A0BA" w14:textId="77777777" w:rsidR="00112629" w:rsidRDefault="00112629" w:rsidP="00E9381E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18AC6C1" w14:textId="415957E7" w:rsidR="00112629" w:rsidRPr="00E9381E" w:rsidRDefault="00E9381E" w:rsidP="00E9381E">
            <w:pPr>
              <w:pStyle w:val="Dates"/>
              <w:jc w:val="center"/>
              <w:rPr>
                <w:b/>
                <w:bCs/>
                <w:sz w:val="20"/>
                <w:szCs w:val="20"/>
              </w:rPr>
            </w:pPr>
            <w:r w:rsidRPr="00FF2AC2">
              <w:rPr>
                <w:b/>
                <w:bCs/>
                <w:color w:val="000000" w:themeColor="text1"/>
                <w:sz w:val="20"/>
                <w:szCs w:val="20"/>
              </w:rPr>
              <w:t>CLOSED for July 4</w:t>
            </w:r>
            <w:r w:rsidRPr="00FF2AC2">
              <w:rPr>
                <w:b/>
                <w:bCs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FF2AC2">
              <w:rPr>
                <w:b/>
                <w:bCs/>
                <w:color w:val="000000" w:themeColor="text1"/>
                <w:sz w:val="20"/>
                <w:szCs w:val="20"/>
              </w:rPr>
              <w:t xml:space="preserve"> Observed</w:t>
            </w:r>
          </w:p>
        </w:tc>
        <w:tc>
          <w:tcPr>
            <w:tcW w:w="74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3F7A306" w14:textId="77777777" w:rsidR="00112629" w:rsidRDefault="00112629" w:rsidP="00E9381E">
            <w:pPr>
              <w:pStyle w:val="Dates"/>
            </w:pPr>
          </w:p>
        </w:tc>
      </w:tr>
      <w:tr w:rsidR="00AF0FA5" w14:paraId="45B4AC88" w14:textId="77777777" w:rsidTr="00547470">
        <w:trPr>
          <w:trHeight w:val="430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00E802B" w14:textId="77777777" w:rsidR="00112629" w:rsidRDefault="00112629" w:rsidP="00E9381E">
            <w:pPr>
              <w:pStyle w:val="Dates"/>
            </w:pPr>
            <w:r>
              <w:t>5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757918A" w14:textId="77777777" w:rsidR="00112629" w:rsidRDefault="00112629" w:rsidP="00E9381E">
            <w:pPr>
              <w:pStyle w:val="Dates"/>
            </w:pPr>
            <w:r w:rsidRPr="0009757D">
              <w:t>6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5774383" w14:textId="77777777" w:rsidR="00112629" w:rsidRDefault="00112629" w:rsidP="00E9381E">
            <w:pPr>
              <w:pStyle w:val="Dates"/>
            </w:pPr>
            <w:r w:rsidRPr="0009757D">
              <w:t>7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B65BAAD" w14:textId="77777777" w:rsidR="00112629" w:rsidRDefault="00112629" w:rsidP="00E9381E">
            <w:pPr>
              <w:pStyle w:val="Dates"/>
            </w:pPr>
            <w:r w:rsidRPr="0009757D">
              <w:t>8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8B760A2" w14:textId="77777777" w:rsidR="00112629" w:rsidRDefault="00112629" w:rsidP="00E9381E">
            <w:pPr>
              <w:pStyle w:val="Dates"/>
            </w:pPr>
            <w:r w:rsidRPr="0009757D">
              <w:t>9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E02DBE6" w14:textId="77777777" w:rsidR="00112629" w:rsidRDefault="00112629" w:rsidP="00E9381E">
            <w:pPr>
              <w:pStyle w:val="Dates"/>
            </w:pPr>
            <w:r w:rsidRPr="0009757D">
              <w:t>10</w:t>
            </w:r>
          </w:p>
        </w:tc>
        <w:tc>
          <w:tcPr>
            <w:tcW w:w="74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EBAF778" w14:textId="77777777" w:rsidR="00112629" w:rsidRDefault="00112629" w:rsidP="00E9381E">
            <w:pPr>
              <w:pStyle w:val="Dates"/>
            </w:pPr>
            <w:r w:rsidRPr="0009757D">
              <w:t>11</w:t>
            </w:r>
          </w:p>
        </w:tc>
      </w:tr>
      <w:tr w:rsidR="00AF0FA5" w14:paraId="7622E07E" w14:textId="77777777" w:rsidTr="00547470">
        <w:trPr>
          <w:trHeight w:hRule="exact" w:val="795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F4BB380" w14:textId="77777777" w:rsidR="00112629" w:rsidRDefault="00112629" w:rsidP="00E9381E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6320406" w14:textId="77777777" w:rsidR="00112629" w:rsidRDefault="00112629" w:rsidP="00E9381E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59BC8F6" w14:textId="04191974" w:rsidR="00E9381E" w:rsidRPr="00FF2AC2" w:rsidRDefault="00E9381E" w:rsidP="004E2B52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FF2AC2">
              <w:rPr>
                <w:b/>
                <w:bCs/>
                <w:color w:val="000000" w:themeColor="text1"/>
              </w:rPr>
              <w:t>Preschool</w:t>
            </w:r>
          </w:p>
          <w:p w14:paraId="4B39332D" w14:textId="51F229CB" w:rsidR="00E9381E" w:rsidRPr="00FF2AC2" w:rsidRDefault="00E9381E" w:rsidP="004E2B52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FF2AC2">
              <w:rPr>
                <w:b/>
                <w:bCs/>
                <w:color w:val="000000" w:themeColor="text1"/>
              </w:rPr>
              <w:t>Park Cost $2</w:t>
            </w:r>
          </w:p>
          <w:p w14:paraId="57D141CE" w14:textId="6C6D13B8" w:rsidR="00E9381E" w:rsidRDefault="00E9381E" w:rsidP="00E9381E">
            <w:pPr>
              <w:pStyle w:val="Dates"/>
              <w:jc w:val="center"/>
            </w:pPr>
            <w:r>
              <w:t xml:space="preserve"> </w:t>
            </w: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1D65DB2" w14:textId="77777777" w:rsidR="00112629" w:rsidRDefault="00112629" w:rsidP="00E9381E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E4CE0D1" w14:textId="523A227E" w:rsidR="00E9381E" w:rsidRPr="00FF2AC2" w:rsidRDefault="00E9381E" w:rsidP="00E9381E">
            <w:pPr>
              <w:pStyle w:val="Dates"/>
              <w:jc w:val="center"/>
              <w:rPr>
                <w:b/>
                <w:bCs/>
                <w:color w:val="000000" w:themeColor="text1"/>
              </w:rPr>
            </w:pPr>
            <w:r w:rsidRPr="00FF2AC2">
              <w:rPr>
                <w:b/>
                <w:bCs/>
                <w:color w:val="000000" w:themeColor="text1"/>
              </w:rPr>
              <w:t>School age</w:t>
            </w:r>
          </w:p>
          <w:p w14:paraId="67D531AE" w14:textId="1B4A1C22" w:rsidR="00E9381E" w:rsidRPr="00E9381E" w:rsidRDefault="00E9381E" w:rsidP="00E9381E">
            <w:pPr>
              <w:pStyle w:val="Dates"/>
              <w:jc w:val="center"/>
              <w:rPr>
                <w:b/>
                <w:bCs/>
              </w:rPr>
            </w:pPr>
            <w:r w:rsidRPr="00FF2AC2">
              <w:rPr>
                <w:b/>
                <w:bCs/>
                <w:color w:val="000000" w:themeColor="text1"/>
              </w:rPr>
              <w:t>Park Cost $2</w:t>
            </w: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8DFCD01" w14:textId="77777777" w:rsidR="00112629" w:rsidRDefault="00112629" w:rsidP="00E9381E">
            <w:pPr>
              <w:pStyle w:val="Dates"/>
            </w:pPr>
          </w:p>
        </w:tc>
        <w:tc>
          <w:tcPr>
            <w:tcW w:w="74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CC895AD" w14:textId="77777777" w:rsidR="00112629" w:rsidRDefault="00112629" w:rsidP="00E9381E">
            <w:pPr>
              <w:pStyle w:val="Dates"/>
            </w:pPr>
          </w:p>
        </w:tc>
      </w:tr>
      <w:tr w:rsidR="00AF0FA5" w14:paraId="5CFE4DD4" w14:textId="77777777" w:rsidTr="00547470">
        <w:trPr>
          <w:trHeight w:val="430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0B2907" w14:textId="77777777" w:rsidR="00112629" w:rsidRDefault="00112629" w:rsidP="00E9381E">
            <w:pPr>
              <w:pStyle w:val="Dates"/>
            </w:pPr>
            <w:r>
              <w:t>12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E31B0B5" w14:textId="77777777" w:rsidR="00112629" w:rsidRDefault="00112629" w:rsidP="00E9381E">
            <w:pPr>
              <w:pStyle w:val="Dates"/>
            </w:pPr>
            <w:r w:rsidRPr="0009757D">
              <w:t>13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354EE50" w14:textId="77777777" w:rsidR="00112629" w:rsidRDefault="00112629" w:rsidP="00E9381E">
            <w:pPr>
              <w:pStyle w:val="Dates"/>
            </w:pPr>
            <w:r w:rsidRPr="0009757D">
              <w:t>14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4755BE" w14:textId="77777777" w:rsidR="00112629" w:rsidRDefault="00112629" w:rsidP="00E9381E">
            <w:pPr>
              <w:pStyle w:val="Dates"/>
            </w:pPr>
            <w:r w:rsidRPr="0009757D">
              <w:t>15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7B13C54" w14:textId="77777777" w:rsidR="00112629" w:rsidRDefault="00112629" w:rsidP="00E9381E">
            <w:pPr>
              <w:pStyle w:val="Dates"/>
            </w:pPr>
            <w:r w:rsidRPr="0009757D">
              <w:t>16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5644859" w14:textId="77777777" w:rsidR="00112629" w:rsidRDefault="00112629" w:rsidP="00E9381E">
            <w:pPr>
              <w:pStyle w:val="Dates"/>
            </w:pPr>
            <w:r w:rsidRPr="0009757D">
              <w:t>17</w:t>
            </w:r>
          </w:p>
        </w:tc>
        <w:tc>
          <w:tcPr>
            <w:tcW w:w="74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3382C0A" w14:textId="77777777" w:rsidR="00112629" w:rsidRDefault="00112629" w:rsidP="00E9381E">
            <w:pPr>
              <w:pStyle w:val="Dates"/>
            </w:pPr>
            <w:r w:rsidRPr="0009757D">
              <w:t>18</w:t>
            </w:r>
          </w:p>
        </w:tc>
      </w:tr>
      <w:tr w:rsidR="00AF0FA5" w14:paraId="2B2A0E25" w14:textId="77777777" w:rsidTr="00547470">
        <w:trPr>
          <w:trHeight w:hRule="exact" w:val="795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2FCA1D2" w14:textId="1D461D23" w:rsidR="00112629" w:rsidRDefault="003109FD" w:rsidP="00AF0FA5">
            <w:pPr>
              <w:pStyle w:val="Dates"/>
              <w:jc w:val="center"/>
            </w:pPr>
            <w:r>
              <w:rPr>
                <w:noProof/>
              </w:rPr>
              <w:drawing>
                <wp:inline distT="0" distB="0" distL="0" distR="0" wp14:anchorId="55DDF4CC" wp14:editId="1C3BE632">
                  <wp:extent cx="476250" cy="476250"/>
                  <wp:effectExtent l="0" t="0" r="0" b="0"/>
                  <wp:docPr id="1317213933" name="Graphic 2" descr="A school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213933" name="Graphic 1317213933" descr="A school bus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0D8CD08" w14:textId="77777777" w:rsidR="00112629" w:rsidRDefault="00112629" w:rsidP="00E9381E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83E7A48" w14:textId="77777777" w:rsidR="00112629" w:rsidRDefault="00112629" w:rsidP="00E9381E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BAD8AE" w14:textId="59D12AC0" w:rsidR="00FF2AC2" w:rsidRPr="006B129C" w:rsidRDefault="00FF2AC2" w:rsidP="00E9381E">
            <w:pPr>
              <w:pStyle w:val="Dates"/>
              <w:rPr>
                <w:b/>
                <w:bCs/>
                <w:color w:val="auto"/>
              </w:rPr>
            </w:pPr>
            <w:r w:rsidRPr="006B129C">
              <w:rPr>
                <w:b/>
                <w:bCs/>
                <w:color w:val="auto"/>
              </w:rPr>
              <w:t xml:space="preserve">School Age </w:t>
            </w:r>
          </w:p>
          <w:p w14:paraId="7FE5F5D8" w14:textId="6AD34F88" w:rsidR="00112629" w:rsidRDefault="00FF2AC2" w:rsidP="00E9381E">
            <w:pPr>
              <w:pStyle w:val="Dates"/>
            </w:pPr>
            <w:r w:rsidRPr="006B129C">
              <w:rPr>
                <w:b/>
                <w:bCs/>
                <w:color w:val="auto"/>
              </w:rPr>
              <w:t>Chuck E Cheese $20</w:t>
            </w:r>
            <w:r w:rsidRPr="006B129C">
              <w:rPr>
                <w:color w:val="auto"/>
              </w:rPr>
              <w:t xml:space="preserve">  </w:t>
            </w: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154991" w14:textId="77777777" w:rsidR="00112629" w:rsidRDefault="00112629" w:rsidP="00E9381E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21EA927" w14:textId="77777777" w:rsidR="00112629" w:rsidRPr="006B129C" w:rsidRDefault="00FF2AC2" w:rsidP="00E9381E">
            <w:pPr>
              <w:pStyle w:val="Dates"/>
              <w:rPr>
                <w:b/>
                <w:bCs/>
                <w:color w:val="auto"/>
              </w:rPr>
            </w:pPr>
            <w:r w:rsidRPr="006B129C">
              <w:rPr>
                <w:b/>
                <w:bCs/>
                <w:color w:val="auto"/>
              </w:rPr>
              <w:t xml:space="preserve">Preschool  </w:t>
            </w:r>
          </w:p>
          <w:p w14:paraId="2FB4214F" w14:textId="0525C06B" w:rsidR="00FF2AC2" w:rsidRDefault="00FF2AC2" w:rsidP="00E9381E">
            <w:pPr>
              <w:pStyle w:val="Dates"/>
            </w:pPr>
            <w:r w:rsidRPr="006B129C">
              <w:rPr>
                <w:b/>
                <w:bCs/>
                <w:color w:val="auto"/>
              </w:rPr>
              <w:t>Chuck E Cheese $20</w:t>
            </w:r>
          </w:p>
        </w:tc>
        <w:tc>
          <w:tcPr>
            <w:tcW w:w="74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6EA12D" w14:textId="77777777" w:rsidR="00112629" w:rsidRDefault="00112629" w:rsidP="00E9381E">
            <w:pPr>
              <w:pStyle w:val="Dates"/>
            </w:pPr>
          </w:p>
        </w:tc>
      </w:tr>
      <w:tr w:rsidR="00AF0FA5" w14:paraId="50F6369D" w14:textId="77777777" w:rsidTr="00547470">
        <w:trPr>
          <w:trHeight w:val="414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76D7045" w14:textId="77777777" w:rsidR="00112629" w:rsidRDefault="00112629" w:rsidP="00E9381E">
            <w:pPr>
              <w:pStyle w:val="Dates"/>
            </w:pPr>
            <w:r>
              <w:t>19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C78BDD8" w14:textId="77777777" w:rsidR="00112629" w:rsidRDefault="00112629" w:rsidP="00E9381E">
            <w:pPr>
              <w:pStyle w:val="Dates"/>
            </w:pPr>
            <w:r w:rsidRPr="0009757D">
              <w:t>20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F17B27B" w14:textId="77777777" w:rsidR="00112629" w:rsidRDefault="00112629" w:rsidP="00E9381E">
            <w:pPr>
              <w:pStyle w:val="Dates"/>
            </w:pPr>
            <w:r w:rsidRPr="0009757D">
              <w:t>21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B26D634" w14:textId="77777777" w:rsidR="00112629" w:rsidRDefault="00112629" w:rsidP="00E9381E">
            <w:pPr>
              <w:pStyle w:val="Dates"/>
            </w:pPr>
            <w:r w:rsidRPr="0009757D">
              <w:t>22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BF4413D" w14:textId="77777777" w:rsidR="00112629" w:rsidRDefault="00112629" w:rsidP="00E9381E">
            <w:pPr>
              <w:pStyle w:val="Dates"/>
            </w:pPr>
            <w:r w:rsidRPr="0009757D">
              <w:t>23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4778B6B" w14:textId="77777777" w:rsidR="00112629" w:rsidRDefault="00112629" w:rsidP="00E9381E">
            <w:pPr>
              <w:pStyle w:val="Dates"/>
            </w:pPr>
            <w:r w:rsidRPr="0009757D">
              <w:t>24</w:t>
            </w:r>
          </w:p>
        </w:tc>
        <w:tc>
          <w:tcPr>
            <w:tcW w:w="74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92C3B93" w14:textId="77777777" w:rsidR="00112629" w:rsidRDefault="00112629" w:rsidP="00E9381E">
            <w:pPr>
              <w:pStyle w:val="Dates"/>
            </w:pPr>
            <w:r w:rsidRPr="0009757D">
              <w:t>25</w:t>
            </w:r>
          </w:p>
        </w:tc>
      </w:tr>
      <w:tr w:rsidR="00AF0FA5" w14:paraId="6AE524B2" w14:textId="77777777" w:rsidTr="00547470">
        <w:trPr>
          <w:trHeight w:hRule="exact" w:val="795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09A186E" w14:textId="77777777" w:rsidR="00112629" w:rsidRDefault="00112629" w:rsidP="00E9381E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2A7DCF3" w14:textId="77777777" w:rsidR="00112629" w:rsidRDefault="00112629" w:rsidP="00E9381E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CD41776" w14:textId="60FB1806" w:rsidR="00547470" w:rsidRPr="002B7723" w:rsidRDefault="00547470" w:rsidP="004E2B52">
            <w:pPr>
              <w:pStyle w:val="Dates"/>
              <w:jc w:val="center"/>
              <w:rPr>
                <w:b/>
                <w:bCs/>
              </w:rPr>
            </w:pPr>
            <w:r w:rsidRPr="002B7723">
              <w:rPr>
                <w:b/>
                <w:bCs/>
                <w:color w:val="auto"/>
              </w:rPr>
              <w:t>School – Age Mt. Rainer Kid Friendly Hike $5</w:t>
            </w: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F950B1E" w14:textId="77777777" w:rsidR="00112629" w:rsidRDefault="00112629" w:rsidP="00E9381E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94BC002" w14:textId="77777777" w:rsidR="00547470" w:rsidRPr="006B129C" w:rsidRDefault="00547470" w:rsidP="00E9381E">
            <w:pPr>
              <w:pStyle w:val="Dates"/>
              <w:rPr>
                <w:b/>
                <w:bCs/>
                <w:color w:val="auto"/>
              </w:rPr>
            </w:pPr>
            <w:r w:rsidRPr="006B129C">
              <w:rPr>
                <w:b/>
                <w:bCs/>
                <w:color w:val="auto"/>
              </w:rPr>
              <w:t>Preschool</w:t>
            </w:r>
          </w:p>
          <w:p w14:paraId="43D87B67" w14:textId="68DA6BD6" w:rsidR="00112629" w:rsidRDefault="00547470" w:rsidP="00E9381E">
            <w:pPr>
              <w:pStyle w:val="Dates"/>
            </w:pPr>
            <w:r w:rsidRPr="006B129C">
              <w:rPr>
                <w:b/>
                <w:bCs/>
                <w:color w:val="auto"/>
              </w:rPr>
              <w:t>Park $2</w:t>
            </w:r>
            <w:r w:rsidRPr="006B129C">
              <w:rPr>
                <w:color w:val="auto"/>
              </w:rPr>
              <w:t xml:space="preserve">  </w:t>
            </w: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30301D9" w14:textId="77777777" w:rsidR="00112629" w:rsidRDefault="00112629" w:rsidP="00E9381E">
            <w:pPr>
              <w:pStyle w:val="Dates"/>
            </w:pPr>
          </w:p>
        </w:tc>
        <w:tc>
          <w:tcPr>
            <w:tcW w:w="74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56ABD19" w14:textId="77777777" w:rsidR="00112629" w:rsidRDefault="00112629" w:rsidP="00E9381E">
            <w:pPr>
              <w:pStyle w:val="Dates"/>
            </w:pPr>
          </w:p>
        </w:tc>
      </w:tr>
      <w:tr w:rsidR="00AF0FA5" w14:paraId="41C4879A" w14:textId="77777777" w:rsidTr="00547470">
        <w:trPr>
          <w:trHeight w:val="430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3BDBED7" w14:textId="77777777" w:rsidR="00112629" w:rsidRDefault="00112629" w:rsidP="00E9381E">
            <w:pPr>
              <w:pStyle w:val="Dates"/>
            </w:pPr>
            <w:r>
              <w:t>26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4F39D0" w14:textId="77777777" w:rsidR="00112629" w:rsidRDefault="00112629" w:rsidP="00E9381E">
            <w:pPr>
              <w:pStyle w:val="Dates"/>
            </w:pPr>
            <w:r w:rsidRPr="0009757D">
              <w:t>27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769B634" w14:textId="77777777" w:rsidR="00112629" w:rsidRDefault="00112629" w:rsidP="00E9381E">
            <w:pPr>
              <w:pStyle w:val="Dates"/>
            </w:pPr>
            <w:r w:rsidRPr="0009757D">
              <w:t>28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7FDA55" w14:textId="77777777" w:rsidR="00112629" w:rsidRDefault="00112629" w:rsidP="00E9381E">
            <w:pPr>
              <w:pStyle w:val="Dates"/>
            </w:pPr>
            <w:r w:rsidRPr="0009757D">
              <w:t>29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E7C8DF" w14:textId="77777777" w:rsidR="00112629" w:rsidRDefault="00112629" w:rsidP="00E9381E">
            <w:pPr>
              <w:pStyle w:val="Dates"/>
            </w:pPr>
            <w:r w:rsidRPr="0009757D">
              <w:t>30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11CC42" w14:textId="77777777" w:rsidR="00112629" w:rsidRDefault="00112629" w:rsidP="00E9381E">
            <w:pPr>
              <w:pStyle w:val="Dates"/>
            </w:pPr>
            <w:r w:rsidRPr="0009757D">
              <w:t>31</w:t>
            </w:r>
          </w:p>
        </w:tc>
        <w:tc>
          <w:tcPr>
            <w:tcW w:w="74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D5D120" w14:textId="77777777" w:rsidR="00112629" w:rsidRDefault="00112629" w:rsidP="00E9381E">
            <w:pPr>
              <w:pStyle w:val="Dates"/>
            </w:pPr>
          </w:p>
        </w:tc>
      </w:tr>
      <w:tr w:rsidR="00AF0FA5" w14:paraId="2E002095" w14:textId="77777777" w:rsidTr="00547470">
        <w:trPr>
          <w:trHeight w:hRule="exact" w:val="795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92E3A8" w14:textId="77777777" w:rsidR="00CC126F" w:rsidRDefault="00CC126F" w:rsidP="00E9381E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346D29" w14:textId="77777777" w:rsidR="00CC126F" w:rsidRDefault="00CC126F" w:rsidP="00E9381E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B946CD1" w14:textId="636377F2" w:rsidR="004E2B52" w:rsidRPr="004E2B52" w:rsidRDefault="004E2B52" w:rsidP="004E2B52">
            <w:pPr>
              <w:jc w:val="center"/>
              <w:rPr>
                <w:b/>
                <w:bCs/>
                <w:color w:val="auto"/>
              </w:rPr>
            </w:pPr>
            <w:r w:rsidRPr="004E2B52">
              <w:rPr>
                <w:b/>
                <w:bCs/>
                <w:color w:val="auto"/>
              </w:rPr>
              <w:t xml:space="preserve">School </w:t>
            </w:r>
            <w:r w:rsidR="00AF0FA5">
              <w:rPr>
                <w:b/>
                <w:bCs/>
                <w:color w:val="auto"/>
              </w:rPr>
              <w:t>–</w:t>
            </w:r>
            <w:r w:rsidRPr="004E2B52">
              <w:rPr>
                <w:b/>
                <w:bCs/>
                <w:color w:val="auto"/>
              </w:rPr>
              <w:t xml:space="preserve"> Age</w:t>
            </w:r>
            <w:r w:rsidR="00AF0FA5">
              <w:rPr>
                <w:b/>
                <w:bCs/>
                <w:color w:val="auto"/>
              </w:rPr>
              <w:t xml:space="preserve"> </w:t>
            </w:r>
          </w:p>
          <w:p w14:paraId="1F4CA287" w14:textId="61E6A2D2" w:rsidR="004E2B52" w:rsidRPr="004E2B52" w:rsidRDefault="00B90F16" w:rsidP="004E2B52">
            <w:pPr>
              <w:jc w:val="center"/>
            </w:pPr>
            <w:r>
              <w:rPr>
                <w:b/>
                <w:bCs/>
                <w:color w:val="auto"/>
              </w:rPr>
              <w:t xml:space="preserve">Rainiers </w:t>
            </w:r>
            <w:proofErr w:type="gramStart"/>
            <w:r w:rsidR="004E2B52" w:rsidRPr="004E2B52">
              <w:rPr>
                <w:b/>
                <w:bCs/>
                <w:color w:val="auto"/>
              </w:rPr>
              <w:t>Baseball  Camp</w:t>
            </w:r>
            <w:proofErr w:type="gramEnd"/>
            <w:r w:rsidR="004E2B52" w:rsidRPr="004E2B52">
              <w:rPr>
                <w:b/>
                <w:bCs/>
                <w:color w:val="auto"/>
              </w:rPr>
              <w:t xml:space="preserve"> Chene</w:t>
            </w:r>
            <w:r w:rsidR="006B129C">
              <w:rPr>
                <w:b/>
                <w:bCs/>
                <w:color w:val="auto"/>
              </w:rPr>
              <w:t>y</w:t>
            </w:r>
            <w:r w:rsidR="004E2B52" w:rsidRPr="004E2B52">
              <w:rPr>
                <w:b/>
                <w:bCs/>
                <w:color w:val="auto"/>
              </w:rPr>
              <w:t xml:space="preserve"> $3</w:t>
            </w:r>
            <w:r w:rsidR="006B129C">
              <w:rPr>
                <w:b/>
                <w:bCs/>
                <w:color w:val="auto"/>
              </w:rPr>
              <w:t>0</w:t>
            </w:r>
            <w:r w:rsidR="00AF0FA5">
              <w:rPr>
                <w:b/>
                <w:bCs/>
                <w:color w:val="auto"/>
              </w:rPr>
              <w:t xml:space="preserve"> </w:t>
            </w:r>
            <w:r w:rsidR="00AF0FA5">
              <w:rPr>
                <w:b/>
                <w:bCs/>
                <w:noProof/>
                <w:color w:val="auto"/>
              </w:rPr>
              <w:drawing>
                <wp:inline distT="0" distB="0" distL="0" distR="0" wp14:anchorId="1797790F" wp14:editId="1DACF33A">
                  <wp:extent cx="342900" cy="342900"/>
                  <wp:effectExtent l="0" t="0" r="0" b="0"/>
                  <wp:docPr id="1766546881" name="Graphic 4" descr="Childre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546881" name="Graphic 1766546881" descr="Children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2B52" w:rsidRPr="004E2B52">
              <w:rPr>
                <w:b/>
                <w:bCs/>
                <w:color w:val="auto"/>
              </w:rPr>
              <w:t>0</w:t>
            </w: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03C658" w14:textId="3D87EA52" w:rsidR="00CC126F" w:rsidRDefault="00CC126F" w:rsidP="00AF0FA5">
            <w:pPr>
              <w:pStyle w:val="Dates"/>
              <w:jc w:val="center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6665FB3" w14:textId="77777777" w:rsidR="00AF0FA5" w:rsidRPr="006B129C" w:rsidRDefault="00AF0FA5" w:rsidP="00AF0FA5">
            <w:pPr>
              <w:pStyle w:val="Dates"/>
              <w:jc w:val="center"/>
              <w:rPr>
                <w:b/>
                <w:bCs/>
                <w:color w:val="auto"/>
              </w:rPr>
            </w:pPr>
            <w:r w:rsidRPr="006B129C">
              <w:rPr>
                <w:b/>
                <w:bCs/>
                <w:color w:val="auto"/>
              </w:rPr>
              <w:t xml:space="preserve">School age and Preschool Movies </w:t>
            </w:r>
            <w:proofErr w:type="gramStart"/>
            <w:r w:rsidRPr="006B129C">
              <w:rPr>
                <w:b/>
                <w:bCs/>
                <w:color w:val="auto"/>
              </w:rPr>
              <w:t>TBD  $</w:t>
            </w:r>
            <w:proofErr w:type="gramEnd"/>
            <w:r w:rsidRPr="006B129C">
              <w:rPr>
                <w:b/>
                <w:bCs/>
                <w:color w:val="auto"/>
              </w:rPr>
              <w:t>20 per child</w:t>
            </w:r>
          </w:p>
          <w:p w14:paraId="5DDD0BBD" w14:textId="77777777" w:rsidR="00CC126F" w:rsidRDefault="00CC126F" w:rsidP="00AF0FA5">
            <w:pPr>
              <w:pStyle w:val="Dates"/>
              <w:jc w:val="center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182F79" w14:textId="4EE7F5E3" w:rsidR="00CC126F" w:rsidRDefault="00CC126F" w:rsidP="004E2B52">
            <w:pPr>
              <w:pStyle w:val="Dates"/>
              <w:jc w:val="center"/>
            </w:pPr>
          </w:p>
        </w:tc>
        <w:tc>
          <w:tcPr>
            <w:tcW w:w="74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EE1F852" w14:textId="77777777" w:rsidR="00CC126F" w:rsidRDefault="00CC126F" w:rsidP="00E9381E">
            <w:pPr>
              <w:pStyle w:val="Dates"/>
            </w:pPr>
          </w:p>
        </w:tc>
      </w:tr>
      <w:tr w:rsidR="00AF0FA5" w14:paraId="74176FCE" w14:textId="77777777" w:rsidTr="00547470">
        <w:trPr>
          <w:trHeight w:val="430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5EEAFD9" w14:textId="77777777" w:rsidR="00CC126F" w:rsidRDefault="00CC126F" w:rsidP="00CC126F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0DCE8C1" w14:textId="77777777" w:rsidR="00CC126F" w:rsidRDefault="00CC126F" w:rsidP="00AF0FA5">
            <w:pPr>
              <w:pStyle w:val="Dates"/>
              <w:jc w:val="left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5DA148B" w14:textId="77777777" w:rsidR="00CC126F" w:rsidRDefault="00CC126F" w:rsidP="00AF0FA5">
            <w:pPr>
              <w:pStyle w:val="Dates"/>
              <w:jc w:val="left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A530FEE" w14:textId="77777777" w:rsidR="00CC126F" w:rsidRDefault="00CC126F" w:rsidP="00CC126F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F970BFA" w14:textId="77777777" w:rsidR="00CC126F" w:rsidRDefault="00CC126F" w:rsidP="00CC126F">
            <w:pPr>
              <w:pStyle w:val="Dates"/>
            </w:pP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0B372F4" w14:textId="77777777" w:rsidR="00CC126F" w:rsidRDefault="00CC126F" w:rsidP="00CC126F">
            <w:pPr>
              <w:pStyle w:val="Dates"/>
            </w:pPr>
          </w:p>
        </w:tc>
        <w:tc>
          <w:tcPr>
            <w:tcW w:w="74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F4DBB4E" w14:textId="77777777" w:rsidR="00CC126F" w:rsidRDefault="00CC126F" w:rsidP="00CC126F">
            <w:pPr>
              <w:pStyle w:val="Dates"/>
            </w:pPr>
          </w:p>
        </w:tc>
      </w:tr>
      <w:tr w:rsidR="00AF0FA5" w14:paraId="44F650EF" w14:textId="77777777" w:rsidTr="00547470">
        <w:trPr>
          <w:trHeight w:hRule="exact" w:val="795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B74202E" w14:textId="77777777" w:rsidR="00B90F16" w:rsidRDefault="00B90F16" w:rsidP="00B90F16">
            <w:pPr>
              <w:pStyle w:val="Dates"/>
              <w:jc w:val="center"/>
              <w:rPr>
                <w:b/>
                <w:bCs/>
                <w:sz w:val="20"/>
                <w:szCs w:val="20"/>
              </w:rPr>
            </w:pPr>
            <w:r w:rsidRPr="00B90F16">
              <w:rPr>
                <w:b/>
                <w:bCs/>
                <w:sz w:val="20"/>
                <w:szCs w:val="20"/>
              </w:rPr>
              <w:t xml:space="preserve">No Show – </w:t>
            </w:r>
          </w:p>
          <w:p w14:paraId="4229352F" w14:textId="26454BA8" w:rsidR="00FD4A7D" w:rsidRPr="00B90F16" w:rsidRDefault="00B90F16" w:rsidP="00B90F16">
            <w:pPr>
              <w:pStyle w:val="Dates"/>
              <w:jc w:val="center"/>
              <w:rPr>
                <w:b/>
                <w:bCs/>
                <w:sz w:val="20"/>
                <w:szCs w:val="20"/>
              </w:rPr>
            </w:pPr>
            <w:r w:rsidRPr="00B90F16">
              <w:rPr>
                <w:b/>
                <w:bCs/>
                <w:sz w:val="20"/>
                <w:szCs w:val="20"/>
              </w:rPr>
              <w:t>No Refunds</w:t>
            </w: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1EA35F3" w14:textId="2741DF01" w:rsidR="00FD4A7D" w:rsidRDefault="00FD4A7D" w:rsidP="00AF0FA5">
            <w:pPr>
              <w:pStyle w:val="Dates"/>
              <w:jc w:val="left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1247801" w14:textId="77777777" w:rsidR="00FD4A7D" w:rsidRDefault="00FD4A7D" w:rsidP="00CC126F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F1C9833" w14:textId="77777777" w:rsidR="00FD4A7D" w:rsidRDefault="00FD4A7D" w:rsidP="00CC126F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707D491" w14:textId="77777777" w:rsidR="00FD4A7D" w:rsidRDefault="00FD4A7D" w:rsidP="00CC126F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27271DA" w14:textId="77777777" w:rsidR="00FD4A7D" w:rsidRDefault="00FD4A7D" w:rsidP="00CC126F">
            <w:pPr>
              <w:pStyle w:val="Dates"/>
            </w:pPr>
          </w:p>
        </w:tc>
        <w:tc>
          <w:tcPr>
            <w:tcW w:w="74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B86945C" w14:textId="2B3C8D53" w:rsidR="00FD4A7D" w:rsidRDefault="00AF0FA5" w:rsidP="00AF0FA5">
            <w:pPr>
              <w:pStyle w:val="Dates"/>
              <w:jc w:val="center"/>
            </w:pPr>
            <w:r>
              <w:rPr>
                <w:noProof/>
              </w:rPr>
              <w:drawing>
                <wp:inline distT="0" distB="0" distL="0" distR="0" wp14:anchorId="4D0669F7" wp14:editId="03EB6B83">
                  <wp:extent cx="295275" cy="295275"/>
                  <wp:effectExtent l="0" t="0" r="9525" b="9525"/>
                  <wp:docPr id="1563960300" name="Graphic 3" descr="Lunch Box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960300" name="Graphic 1563960300" descr="Lunch Box outline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9FD" w14:paraId="14CEDFEA" w14:textId="77777777" w:rsidTr="00547470">
        <w:trPr>
          <w:trHeight w:hRule="exact" w:val="210"/>
        </w:trPr>
        <w:tc>
          <w:tcPr>
            <w:tcW w:w="1273" w:type="pct"/>
            <w:gridSpan w:val="2"/>
            <w:tcBorders>
              <w:top w:val="single" w:sz="8" w:space="0" w:color="BFBFBF" w:themeColor="background1" w:themeShade="BF"/>
            </w:tcBorders>
          </w:tcPr>
          <w:p w14:paraId="388BAD8D" w14:textId="77777777" w:rsidR="005B4B49" w:rsidRDefault="005B4B49" w:rsidP="009F5B59"/>
        </w:tc>
        <w:tc>
          <w:tcPr>
            <w:tcW w:w="1235" w:type="pct"/>
            <w:gridSpan w:val="4"/>
            <w:tcBorders>
              <w:top w:val="single" w:sz="8" w:space="0" w:color="BFBFBF" w:themeColor="background1" w:themeShade="BF"/>
            </w:tcBorders>
          </w:tcPr>
          <w:p w14:paraId="618DD40F" w14:textId="77777777" w:rsidR="005B4B49" w:rsidRDefault="005B4B49" w:rsidP="009F5B59"/>
        </w:tc>
        <w:tc>
          <w:tcPr>
            <w:tcW w:w="1302" w:type="pct"/>
            <w:gridSpan w:val="5"/>
            <w:tcBorders>
              <w:top w:val="single" w:sz="8" w:space="0" w:color="BFBFBF" w:themeColor="background1" w:themeShade="BF"/>
            </w:tcBorders>
          </w:tcPr>
          <w:p w14:paraId="190D3B7D" w14:textId="77777777" w:rsidR="005B4B49" w:rsidRDefault="005B4B49" w:rsidP="009F5B59"/>
        </w:tc>
        <w:tc>
          <w:tcPr>
            <w:tcW w:w="1190" w:type="pct"/>
            <w:gridSpan w:val="3"/>
            <w:tcBorders>
              <w:top w:val="single" w:sz="8" w:space="0" w:color="BFBFBF" w:themeColor="background1" w:themeShade="BF"/>
            </w:tcBorders>
          </w:tcPr>
          <w:p w14:paraId="2BAFDD70" w14:textId="77777777" w:rsidR="005B4B49" w:rsidRDefault="005B4B49" w:rsidP="009F5B59"/>
        </w:tc>
      </w:tr>
      <w:tr w:rsidR="003109FD" w14:paraId="1596A9AB" w14:textId="77777777" w:rsidTr="00547470">
        <w:trPr>
          <w:trHeight w:hRule="exact" w:val="1751"/>
        </w:trPr>
        <w:tc>
          <w:tcPr>
            <w:tcW w:w="1340" w:type="pct"/>
            <w:gridSpan w:val="3"/>
          </w:tcPr>
          <w:p w14:paraId="25239E8E" w14:textId="77777777" w:rsidR="00EB29B2" w:rsidRPr="00E9381E" w:rsidRDefault="00E9381E">
            <w:pPr>
              <w:pStyle w:val="Heading1"/>
              <w:rPr>
                <w:sz w:val="60"/>
                <w:szCs w:val="60"/>
              </w:rPr>
            </w:pPr>
            <w:r w:rsidRPr="00E9381E">
              <w:rPr>
                <w:sz w:val="60"/>
                <w:szCs w:val="60"/>
              </w:rPr>
              <w:t>Field Trips</w:t>
            </w:r>
          </w:p>
          <w:p w14:paraId="5F70DFC2" w14:textId="4F68601E" w:rsidR="00547470" w:rsidRPr="00547470" w:rsidRDefault="00E9381E">
            <w:pPr>
              <w:pStyle w:val="Heading1"/>
              <w:rPr>
                <w:sz w:val="60"/>
                <w:szCs w:val="60"/>
              </w:rPr>
            </w:pPr>
            <w:r w:rsidRPr="00E9381E">
              <w:rPr>
                <w:sz w:val="60"/>
                <w:szCs w:val="60"/>
              </w:rPr>
              <w:t>ages 3-12</w:t>
            </w:r>
          </w:p>
        </w:tc>
        <w:tc>
          <w:tcPr>
            <w:tcW w:w="1220" w:type="pct"/>
            <w:gridSpan w:val="4"/>
          </w:tcPr>
          <w:p w14:paraId="084507D2" w14:textId="209E974D" w:rsidR="00EB29B2" w:rsidRPr="00E9381E" w:rsidRDefault="00E9381E">
            <w:pPr>
              <w:pStyle w:val="Heading2"/>
              <w:rPr>
                <w:color w:val="C00000"/>
                <w:u w:val="single"/>
              </w:rPr>
            </w:pPr>
            <w:r w:rsidRPr="00E9381E">
              <w:rPr>
                <w:color w:val="C00000"/>
                <w:u w:val="single"/>
              </w:rPr>
              <w:t>Preschool – ages 3-5</w:t>
            </w:r>
          </w:p>
          <w:p w14:paraId="64C9E2BD" w14:textId="7502327D" w:rsidR="00EB29B2" w:rsidRPr="00547470" w:rsidRDefault="00FF2AC2" w:rsidP="00FF2AC2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47470">
              <w:rPr>
                <w:b/>
                <w:bCs/>
                <w:color w:val="000000" w:themeColor="text1"/>
                <w:sz w:val="20"/>
                <w:szCs w:val="20"/>
                <w:highlight w:val="yellow"/>
              </w:rPr>
              <w:t>Cost posted is Per Child- Price Includes - Entry, lunch, Snack, transportation</w:t>
            </w:r>
            <w:r w:rsidR="00547470" w:rsidRPr="00547470">
              <w:rPr>
                <w:b/>
                <w:bCs/>
                <w:color w:val="000000" w:themeColor="text1"/>
                <w:sz w:val="20"/>
                <w:szCs w:val="20"/>
                <w:highlight w:val="yellow"/>
              </w:rPr>
              <w:t>-</w:t>
            </w:r>
            <w:r w:rsidRPr="00547470">
              <w:rPr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 etc.</w:t>
            </w:r>
          </w:p>
          <w:p w14:paraId="5B49BDCF" w14:textId="1BF44838" w:rsidR="00547470" w:rsidRPr="00FF2AC2" w:rsidRDefault="00547470" w:rsidP="00FF2AC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20" w:type="pct"/>
            <w:gridSpan w:val="3"/>
          </w:tcPr>
          <w:p w14:paraId="370382B8" w14:textId="6F550500" w:rsidR="00EB29B2" w:rsidRPr="00E9381E" w:rsidRDefault="00E9381E">
            <w:pPr>
              <w:pStyle w:val="Heading2"/>
              <w:rPr>
                <w:color w:val="C00000"/>
                <w:u w:val="single"/>
              </w:rPr>
            </w:pPr>
            <w:r w:rsidRPr="00E9381E">
              <w:rPr>
                <w:color w:val="C00000"/>
                <w:u w:val="single"/>
              </w:rPr>
              <w:t>School age – K-6</w:t>
            </w:r>
            <w:r w:rsidRPr="00E9381E">
              <w:rPr>
                <w:color w:val="C00000"/>
                <w:u w:val="single"/>
                <w:vertAlign w:val="superscript"/>
              </w:rPr>
              <w:t>th</w:t>
            </w:r>
            <w:r w:rsidRPr="00E9381E">
              <w:rPr>
                <w:color w:val="C00000"/>
                <w:u w:val="single"/>
              </w:rPr>
              <w:t xml:space="preserve"> </w:t>
            </w:r>
          </w:p>
          <w:p w14:paraId="74560921" w14:textId="77777777" w:rsidR="00547470" w:rsidRDefault="00547470">
            <w:pPr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47470">
              <w:rPr>
                <w:b/>
                <w:bCs/>
                <w:color w:val="000000" w:themeColor="text1"/>
                <w:sz w:val="20"/>
                <w:szCs w:val="20"/>
                <w:highlight w:val="yellow"/>
              </w:rPr>
              <w:t>Space is Limited – we cannot save spots. Payment is required at sign up</w:t>
            </w:r>
            <w:r w:rsidRPr="00547470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1CBAA27D" w14:textId="422D3D85" w:rsidR="00EB29B2" w:rsidRPr="00547470" w:rsidRDefault="00547470" w:rsidP="00547470">
            <w:pPr>
              <w:jc w:val="center"/>
              <w:rPr>
                <w:b/>
                <w:bCs/>
                <w:sz w:val="20"/>
                <w:szCs w:val="20"/>
              </w:rPr>
            </w:pPr>
            <w:r w:rsidRPr="003E39B6">
              <w:rPr>
                <w:b/>
                <w:bCs/>
                <w:color w:val="B523B4" w:themeColor="accent6"/>
                <w:sz w:val="20"/>
                <w:szCs w:val="20"/>
              </w:rPr>
              <w:t>Filed Trips are from 10am-4pm unless otherwise posted</w:t>
            </w:r>
          </w:p>
        </w:tc>
        <w:tc>
          <w:tcPr>
            <w:tcW w:w="1220" w:type="pct"/>
            <w:gridSpan w:val="4"/>
          </w:tcPr>
          <w:p w14:paraId="3EF8607D" w14:textId="3814E344" w:rsidR="00EB29B2" w:rsidRPr="00E9381E" w:rsidRDefault="00E9381E">
            <w:pPr>
              <w:pStyle w:val="Heading2"/>
              <w:rPr>
                <w:color w:val="C00000"/>
                <w:u w:val="single"/>
              </w:rPr>
            </w:pPr>
            <w:r w:rsidRPr="00E9381E">
              <w:rPr>
                <w:color w:val="C00000"/>
                <w:u w:val="single"/>
              </w:rPr>
              <w:t>Field Tips Reminders</w:t>
            </w:r>
          </w:p>
          <w:p w14:paraId="2115271D" w14:textId="77777777" w:rsidR="00E9381E" w:rsidRPr="00E9381E" w:rsidRDefault="00E9381E" w:rsidP="00E9381E">
            <w:pPr>
              <w:rPr>
                <w:b/>
                <w:bCs/>
                <w:color w:val="000000" w:themeColor="text1"/>
                <w:sz w:val="14"/>
                <w:szCs w:val="14"/>
              </w:rPr>
            </w:pPr>
            <w:r w:rsidRPr="00E9381E">
              <w:rPr>
                <w:b/>
                <w:bCs/>
                <w:color w:val="000000" w:themeColor="text1"/>
                <w:sz w:val="14"/>
                <w:szCs w:val="14"/>
                <w:highlight w:val="yellow"/>
              </w:rPr>
              <w:t xml:space="preserve">Field Trips: Open to children </w:t>
            </w:r>
            <w:proofErr w:type="gramStart"/>
            <w:r w:rsidRPr="00E9381E">
              <w:rPr>
                <w:b/>
                <w:bCs/>
                <w:color w:val="000000" w:themeColor="text1"/>
                <w:sz w:val="14"/>
                <w:szCs w:val="14"/>
                <w:highlight w:val="yellow"/>
              </w:rPr>
              <w:t>ages</w:t>
            </w:r>
            <w:proofErr w:type="gramEnd"/>
            <w:r w:rsidRPr="00E9381E">
              <w:rPr>
                <w:b/>
                <w:bCs/>
                <w:color w:val="000000" w:themeColor="text1"/>
                <w:sz w:val="14"/>
                <w:szCs w:val="14"/>
                <w:highlight w:val="yellow"/>
              </w:rPr>
              <w:t xml:space="preserve"> 3+ who are fully potty trained. Cash </w:t>
            </w:r>
            <w:proofErr w:type="gramStart"/>
            <w:r w:rsidRPr="00E9381E">
              <w:rPr>
                <w:b/>
                <w:bCs/>
                <w:color w:val="000000" w:themeColor="text1"/>
                <w:sz w:val="14"/>
                <w:szCs w:val="14"/>
                <w:highlight w:val="yellow"/>
              </w:rPr>
              <w:t>only,</w:t>
            </w:r>
            <w:proofErr w:type="gramEnd"/>
            <w:r w:rsidRPr="00E9381E">
              <w:rPr>
                <w:b/>
                <w:bCs/>
                <w:color w:val="000000" w:themeColor="text1"/>
                <w:sz w:val="14"/>
                <w:szCs w:val="14"/>
                <w:highlight w:val="yellow"/>
              </w:rPr>
              <w:t xml:space="preserve"> payable to the office. Child’s Time reserves the right to deny participation due to behavior concerns. Trips may be canceled or rescheduled, and families will be notified of any changes.</w:t>
            </w:r>
          </w:p>
          <w:p w14:paraId="599A7566" w14:textId="0EFD28DC" w:rsidR="00EB29B2" w:rsidRDefault="00EB29B2"/>
        </w:tc>
      </w:tr>
    </w:tbl>
    <w:p w14:paraId="4FF7AFE8" w14:textId="77777777" w:rsidR="00EB29B2" w:rsidRDefault="00EB29B2"/>
    <w:p w14:paraId="6C242641" w14:textId="77777777" w:rsidR="00053E1F" w:rsidRDefault="00053E1F">
      <w:pPr>
        <w:sectPr w:rsidR="00053E1F" w:rsidSect="00916763">
          <w:pgSz w:w="15840" w:h="12240" w:orient="landscape" w:code="1"/>
          <w:pgMar w:top="504" w:right="720" w:bottom="0" w:left="720" w:header="0" w:footer="0" w:gutter="0"/>
          <w:cols w:space="720"/>
          <w:docGrid w:linePitch="360"/>
        </w:sectPr>
      </w:pPr>
    </w:p>
    <w:tbl>
      <w:tblPr>
        <w:tblW w:w="5041" w:type="pct"/>
        <w:tblLook w:val="0600" w:firstRow="0" w:lastRow="0" w:firstColumn="0" w:lastColumn="0" w:noHBand="1" w:noVBand="1"/>
        <w:tblCaption w:val="Layout table"/>
      </w:tblPr>
      <w:tblGrid>
        <w:gridCol w:w="2087"/>
        <w:gridCol w:w="1460"/>
        <w:gridCol w:w="346"/>
        <w:gridCol w:w="256"/>
        <w:gridCol w:w="2050"/>
        <w:gridCol w:w="1106"/>
        <w:gridCol w:w="131"/>
        <w:gridCol w:w="807"/>
        <w:gridCol w:w="2050"/>
        <w:gridCol w:w="685"/>
        <w:gridCol w:w="90"/>
        <w:gridCol w:w="642"/>
        <w:gridCol w:w="630"/>
        <w:gridCol w:w="2076"/>
        <w:gridCol w:w="102"/>
      </w:tblGrid>
      <w:tr w:rsidR="0042216A" w14:paraId="4B98DBAD" w14:textId="77777777" w:rsidTr="00F43785">
        <w:trPr>
          <w:gridAfter w:val="1"/>
          <w:wAfter w:w="35" w:type="pct"/>
        </w:trPr>
        <w:tc>
          <w:tcPr>
            <w:tcW w:w="4033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41DC76B0" w14:textId="77777777" w:rsidR="0042216A" w:rsidRDefault="0042216A" w:rsidP="00362C98">
            <w:pPr>
              <w:pStyle w:val="Month"/>
              <w:jc w:val="right"/>
            </w:pPr>
            <w:r>
              <w:lastRenderedPageBreak/>
              <w:t>February</w:t>
            </w:r>
          </w:p>
        </w:tc>
        <w:tc>
          <w:tcPr>
            <w:tcW w:w="932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41C20725" w14:textId="77777777" w:rsidR="0042216A" w:rsidRDefault="00112629" w:rsidP="00362C98">
            <w:pPr>
              <w:pStyle w:val="Year"/>
              <w:jc w:val="right"/>
            </w:pPr>
            <w:r>
              <w:t>2026</w:t>
            </w:r>
          </w:p>
        </w:tc>
      </w:tr>
      <w:tr w:rsidR="0042216A" w14:paraId="2C40053F" w14:textId="77777777" w:rsidTr="00F43785">
        <w:trPr>
          <w:gridAfter w:val="1"/>
          <w:wAfter w:w="35" w:type="pct"/>
        </w:trPr>
        <w:tc>
          <w:tcPr>
            <w:tcW w:w="4033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42304F65" w14:textId="77777777" w:rsidR="0042216A" w:rsidRDefault="0042216A" w:rsidP="000634C9">
            <w:pPr>
              <w:pStyle w:val="NoSpacing"/>
            </w:pPr>
          </w:p>
        </w:tc>
        <w:tc>
          <w:tcPr>
            <w:tcW w:w="932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52629D79" w14:textId="77777777" w:rsidR="0042216A" w:rsidRDefault="0042216A" w:rsidP="000634C9">
            <w:pPr>
              <w:pStyle w:val="NoSpacing"/>
            </w:pPr>
          </w:p>
        </w:tc>
      </w:tr>
      <w:tr w:rsidR="00362C98" w14:paraId="44B4FA3F" w14:textId="77777777" w:rsidTr="001D35E9">
        <w:trPr>
          <w:gridAfter w:val="1"/>
          <w:wAfter w:w="35" w:type="pct"/>
        </w:trPr>
        <w:tc>
          <w:tcPr>
            <w:tcW w:w="71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2F161702" w14:textId="77777777" w:rsidR="0042216A" w:rsidRDefault="00000000" w:rsidP="000634C9">
            <w:pPr>
              <w:pStyle w:val="Days"/>
            </w:pPr>
            <w:sdt>
              <w:sdtPr>
                <w:id w:val="84742342"/>
                <w:placeholder>
                  <w:docPart w:val="7352142B584D4BAC903C33C33D9B9AC5"/>
                </w:placeholder>
                <w:temporary/>
                <w:showingPlcHdr/>
                <w15:appearance w15:val="hidden"/>
              </w:sdtPr>
              <w:sdtContent>
                <w:r w:rsidR="0042216A">
                  <w:t>Monday</w:t>
                </w:r>
              </w:sdtContent>
            </w:sdt>
            <w:r w:rsidR="0042216A">
              <w:t xml:space="preserve"> </w:t>
            </w:r>
          </w:p>
        </w:tc>
        <w:tc>
          <w:tcPr>
            <w:tcW w:w="710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7D7D6863" w14:textId="77777777" w:rsidR="0042216A" w:rsidRDefault="00000000" w:rsidP="000634C9">
            <w:pPr>
              <w:pStyle w:val="Days"/>
            </w:pPr>
            <w:sdt>
              <w:sdtPr>
                <w:id w:val="-709098862"/>
                <w:placeholder>
                  <w:docPart w:val="4EE61D1B4C4048BEAB9C5CB83FBAAB13"/>
                </w:placeholder>
                <w:temporary/>
                <w:showingPlcHdr/>
                <w15:appearance w15:val="hidden"/>
              </w:sdtPr>
              <w:sdtContent>
                <w:r w:rsidR="0042216A">
                  <w:t>Tuesday</w:t>
                </w:r>
              </w:sdtContent>
            </w:sdt>
          </w:p>
        </w:tc>
        <w:tc>
          <w:tcPr>
            <w:tcW w:w="70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4F1A94CD" w14:textId="77777777" w:rsidR="0042216A" w:rsidRDefault="00000000" w:rsidP="000634C9">
            <w:pPr>
              <w:pStyle w:val="Days"/>
            </w:pPr>
            <w:sdt>
              <w:sdtPr>
                <w:id w:val="-486250153"/>
                <w:placeholder>
                  <w:docPart w:val="33A339F9386D4414B995F8B4ADA55EAD"/>
                </w:placeholder>
                <w:temporary/>
                <w:showingPlcHdr/>
                <w15:appearance w15:val="hidden"/>
              </w:sdtPr>
              <w:sdtContent>
                <w:r w:rsidR="0042216A">
                  <w:t>Wednesday</w:t>
                </w:r>
              </w:sdtContent>
            </w:sdt>
          </w:p>
        </w:tc>
        <w:tc>
          <w:tcPr>
            <w:tcW w:w="704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49CB599C" w14:textId="77777777" w:rsidR="0042216A" w:rsidRDefault="00000000" w:rsidP="000634C9">
            <w:pPr>
              <w:pStyle w:val="Days"/>
            </w:pPr>
            <w:sdt>
              <w:sdtPr>
                <w:id w:val="2015333983"/>
                <w:placeholder>
                  <w:docPart w:val="3C75DBE85E524A5EB3EC7DFF77E53997"/>
                </w:placeholder>
                <w:temporary/>
                <w:showingPlcHdr/>
                <w15:appearance w15:val="hidden"/>
              </w:sdtPr>
              <w:sdtContent>
                <w:r w:rsidR="0042216A">
                  <w:t>Thursday</w:t>
                </w:r>
              </w:sdtContent>
            </w:sdt>
          </w:p>
        </w:tc>
        <w:tc>
          <w:tcPr>
            <w:tcW w:w="70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1939870C" w14:textId="77777777" w:rsidR="0042216A" w:rsidRDefault="00000000" w:rsidP="000634C9">
            <w:pPr>
              <w:pStyle w:val="Days"/>
            </w:pPr>
            <w:sdt>
              <w:sdtPr>
                <w:id w:val="668295469"/>
                <w:placeholder>
                  <w:docPart w:val="7068B98143D847CF8F14CF9E5913DA1C"/>
                </w:placeholder>
                <w:temporary/>
                <w:showingPlcHdr/>
                <w15:appearance w15:val="hidden"/>
              </w:sdtPr>
              <w:sdtContent>
                <w:r w:rsidR="0042216A">
                  <w:t>Friday</w:t>
                </w:r>
              </w:sdtContent>
            </w:sdt>
          </w:p>
        </w:tc>
        <w:tc>
          <w:tcPr>
            <w:tcW w:w="705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4EFE94E0" w14:textId="77777777" w:rsidR="0042216A" w:rsidRDefault="00000000" w:rsidP="000634C9">
            <w:pPr>
              <w:pStyle w:val="Days"/>
            </w:pPr>
            <w:sdt>
              <w:sdtPr>
                <w:id w:val="1241525535"/>
                <w:placeholder>
                  <w:docPart w:val="94F627C128464DE18A12181A71113E4D"/>
                </w:placeholder>
                <w:temporary/>
                <w:showingPlcHdr/>
                <w15:appearance w15:val="hidden"/>
              </w:sdtPr>
              <w:sdtContent>
                <w:r w:rsidR="0042216A">
                  <w:t>Saturday</w:t>
                </w:r>
              </w:sdtContent>
            </w:sdt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17A23416" w14:textId="77777777" w:rsidR="0042216A" w:rsidRDefault="00000000" w:rsidP="000634C9">
            <w:pPr>
              <w:pStyle w:val="Days"/>
            </w:pPr>
            <w:sdt>
              <w:sdtPr>
                <w:id w:val="1135604971"/>
                <w:placeholder>
                  <w:docPart w:val="8E23DB12F692406187167484053F5D5E"/>
                </w:placeholder>
                <w:temporary/>
                <w:showingPlcHdr/>
                <w15:appearance w15:val="hidden"/>
              </w:sdtPr>
              <w:sdtContent>
                <w:r w:rsidR="0042216A">
                  <w:t>Sunday</w:t>
                </w:r>
              </w:sdtContent>
            </w:sdt>
          </w:p>
        </w:tc>
      </w:tr>
      <w:tr w:rsidR="00112629" w14:paraId="172A3858" w14:textId="77777777" w:rsidTr="001D35E9">
        <w:trPr>
          <w:gridAfter w:val="1"/>
          <w:wAfter w:w="35" w:type="pct"/>
        </w:trPr>
        <w:tc>
          <w:tcPr>
            <w:tcW w:w="71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DF11CF3" w14:textId="77777777" w:rsidR="00112629" w:rsidRDefault="00112629" w:rsidP="00112629">
            <w:pPr>
              <w:pStyle w:val="Dates"/>
            </w:pPr>
          </w:p>
        </w:tc>
        <w:tc>
          <w:tcPr>
            <w:tcW w:w="710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5F07CDA" w14:textId="77777777" w:rsidR="00112629" w:rsidRDefault="00112629" w:rsidP="00112629">
            <w:pPr>
              <w:pStyle w:val="Dates"/>
            </w:pPr>
          </w:p>
        </w:tc>
        <w:tc>
          <w:tcPr>
            <w:tcW w:w="70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5F2AAAA" w14:textId="77777777" w:rsidR="00112629" w:rsidRDefault="00112629" w:rsidP="00112629">
            <w:pPr>
              <w:pStyle w:val="Dates"/>
            </w:pPr>
          </w:p>
        </w:tc>
        <w:tc>
          <w:tcPr>
            <w:tcW w:w="704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989EBB6" w14:textId="77777777" w:rsidR="00112629" w:rsidRDefault="00112629" w:rsidP="00112629">
            <w:pPr>
              <w:pStyle w:val="Dates"/>
            </w:pPr>
          </w:p>
        </w:tc>
        <w:tc>
          <w:tcPr>
            <w:tcW w:w="70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B24888C" w14:textId="77777777" w:rsidR="00112629" w:rsidRDefault="00112629" w:rsidP="00112629">
            <w:pPr>
              <w:pStyle w:val="Dates"/>
            </w:pPr>
          </w:p>
        </w:tc>
        <w:tc>
          <w:tcPr>
            <w:tcW w:w="705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3973E1F" w14:textId="77777777" w:rsidR="00112629" w:rsidRDefault="00112629" w:rsidP="00112629">
            <w:pPr>
              <w:pStyle w:val="Dates"/>
            </w:pP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C370E3D" w14:textId="77777777" w:rsidR="00112629" w:rsidRDefault="00112629" w:rsidP="00112629">
            <w:pPr>
              <w:pStyle w:val="Dates"/>
            </w:pPr>
            <w:r w:rsidRPr="0060698B">
              <w:t>1</w:t>
            </w:r>
          </w:p>
        </w:tc>
      </w:tr>
      <w:tr w:rsidR="00112629" w14:paraId="23046B9D" w14:textId="77777777" w:rsidTr="001D35E9">
        <w:trPr>
          <w:gridAfter w:val="1"/>
          <w:wAfter w:w="35" w:type="pct"/>
          <w:trHeight w:hRule="exact" w:val="720"/>
        </w:trPr>
        <w:tc>
          <w:tcPr>
            <w:tcW w:w="71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9C036F3" w14:textId="77777777" w:rsidR="00112629" w:rsidRDefault="00112629" w:rsidP="00112629">
            <w:pPr>
              <w:pStyle w:val="Dates"/>
            </w:pPr>
          </w:p>
        </w:tc>
        <w:tc>
          <w:tcPr>
            <w:tcW w:w="710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E08DDD8" w14:textId="77777777" w:rsidR="00112629" w:rsidRDefault="00112629" w:rsidP="00112629">
            <w:pPr>
              <w:pStyle w:val="Dates"/>
            </w:pPr>
          </w:p>
        </w:tc>
        <w:tc>
          <w:tcPr>
            <w:tcW w:w="70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3391F1" w14:textId="77777777" w:rsidR="00112629" w:rsidRDefault="00112629" w:rsidP="00112629">
            <w:pPr>
              <w:pStyle w:val="Dates"/>
            </w:pPr>
          </w:p>
        </w:tc>
        <w:tc>
          <w:tcPr>
            <w:tcW w:w="704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672A8BD" w14:textId="77777777" w:rsidR="00112629" w:rsidRDefault="00112629" w:rsidP="00112629">
            <w:pPr>
              <w:pStyle w:val="Dates"/>
            </w:pPr>
          </w:p>
        </w:tc>
        <w:tc>
          <w:tcPr>
            <w:tcW w:w="70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C01A7F" w14:textId="77777777" w:rsidR="00112629" w:rsidRDefault="00112629" w:rsidP="00112629">
            <w:pPr>
              <w:pStyle w:val="Dates"/>
            </w:pPr>
          </w:p>
        </w:tc>
        <w:tc>
          <w:tcPr>
            <w:tcW w:w="705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FC5710D" w14:textId="77777777" w:rsidR="00112629" w:rsidRDefault="00112629" w:rsidP="00112629">
            <w:pPr>
              <w:pStyle w:val="Dates"/>
            </w:pP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48EBD63" w14:textId="77777777" w:rsidR="00112629" w:rsidRDefault="00112629" w:rsidP="00112629">
            <w:pPr>
              <w:pStyle w:val="Dates"/>
            </w:pPr>
          </w:p>
        </w:tc>
      </w:tr>
      <w:tr w:rsidR="00112629" w14:paraId="00F47444" w14:textId="77777777" w:rsidTr="001D35E9">
        <w:trPr>
          <w:gridAfter w:val="1"/>
          <w:wAfter w:w="35" w:type="pct"/>
        </w:trPr>
        <w:tc>
          <w:tcPr>
            <w:tcW w:w="71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BA12832" w14:textId="77777777" w:rsidR="00112629" w:rsidRDefault="00112629" w:rsidP="00112629">
            <w:pPr>
              <w:pStyle w:val="Dates"/>
            </w:pPr>
            <w:r>
              <w:t>2</w:t>
            </w:r>
          </w:p>
        </w:tc>
        <w:tc>
          <w:tcPr>
            <w:tcW w:w="710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08FEEE9" w14:textId="77777777" w:rsidR="00112629" w:rsidRDefault="00112629" w:rsidP="00112629">
            <w:pPr>
              <w:pStyle w:val="Dates"/>
            </w:pPr>
            <w:r w:rsidRPr="0060698B">
              <w:t>3</w:t>
            </w:r>
          </w:p>
        </w:tc>
        <w:tc>
          <w:tcPr>
            <w:tcW w:w="70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CCD5E73" w14:textId="77777777" w:rsidR="00112629" w:rsidRDefault="00112629" w:rsidP="00112629">
            <w:pPr>
              <w:pStyle w:val="Dates"/>
            </w:pPr>
            <w:r w:rsidRPr="0060698B">
              <w:t>4</w:t>
            </w:r>
          </w:p>
        </w:tc>
        <w:tc>
          <w:tcPr>
            <w:tcW w:w="704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DAD3AB7" w14:textId="77777777" w:rsidR="00112629" w:rsidRDefault="00112629" w:rsidP="00112629">
            <w:pPr>
              <w:pStyle w:val="Dates"/>
            </w:pPr>
            <w:r w:rsidRPr="0060698B">
              <w:t>5</w:t>
            </w:r>
          </w:p>
        </w:tc>
        <w:tc>
          <w:tcPr>
            <w:tcW w:w="70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9B26FA0" w14:textId="77777777" w:rsidR="00112629" w:rsidRDefault="00112629" w:rsidP="00112629">
            <w:pPr>
              <w:pStyle w:val="Dates"/>
            </w:pPr>
            <w:r w:rsidRPr="0060698B">
              <w:t>6</w:t>
            </w:r>
          </w:p>
        </w:tc>
        <w:tc>
          <w:tcPr>
            <w:tcW w:w="705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D710B3E" w14:textId="77777777" w:rsidR="00112629" w:rsidRDefault="00112629" w:rsidP="00112629">
            <w:pPr>
              <w:pStyle w:val="Dates"/>
            </w:pPr>
            <w:r w:rsidRPr="0060698B">
              <w:t>7</w:t>
            </w: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4C91341" w14:textId="77777777" w:rsidR="00112629" w:rsidRDefault="00112629" w:rsidP="00112629">
            <w:pPr>
              <w:pStyle w:val="Dates"/>
            </w:pPr>
            <w:r w:rsidRPr="0060698B">
              <w:t>8</w:t>
            </w:r>
          </w:p>
        </w:tc>
      </w:tr>
      <w:tr w:rsidR="00112629" w14:paraId="2898138F" w14:textId="77777777" w:rsidTr="001D35E9">
        <w:trPr>
          <w:gridAfter w:val="1"/>
          <w:wAfter w:w="35" w:type="pct"/>
          <w:trHeight w:hRule="exact" w:val="720"/>
        </w:trPr>
        <w:tc>
          <w:tcPr>
            <w:tcW w:w="71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D1D0B67" w14:textId="77777777" w:rsidR="00112629" w:rsidRDefault="00112629" w:rsidP="00112629">
            <w:pPr>
              <w:pStyle w:val="Dates"/>
            </w:pPr>
          </w:p>
        </w:tc>
        <w:tc>
          <w:tcPr>
            <w:tcW w:w="710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E4B38D3" w14:textId="77777777" w:rsidR="00112629" w:rsidRDefault="00112629" w:rsidP="00112629">
            <w:pPr>
              <w:pStyle w:val="Dates"/>
            </w:pPr>
          </w:p>
        </w:tc>
        <w:tc>
          <w:tcPr>
            <w:tcW w:w="70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6CFC3C1" w14:textId="77777777" w:rsidR="00112629" w:rsidRDefault="00112629" w:rsidP="00112629">
            <w:pPr>
              <w:pStyle w:val="Dates"/>
            </w:pPr>
          </w:p>
        </w:tc>
        <w:tc>
          <w:tcPr>
            <w:tcW w:w="704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B95996F" w14:textId="77777777" w:rsidR="00112629" w:rsidRDefault="00112629" w:rsidP="00112629">
            <w:pPr>
              <w:pStyle w:val="Dates"/>
            </w:pPr>
          </w:p>
        </w:tc>
        <w:tc>
          <w:tcPr>
            <w:tcW w:w="70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52BF465" w14:textId="77777777" w:rsidR="00112629" w:rsidRDefault="00112629" w:rsidP="00112629">
            <w:pPr>
              <w:pStyle w:val="Dates"/>
            </w:pPr>
          </w:p>
        </w:tc>
        <w:tc>
          <w:tcPr>
            <w:tcW w:w="705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24B7B98" w14:textId="77777777" w:rsidR="00112629" w:rsidRDefault="00112629" w:rsidP="00112629">
            <w:pPr>
              <w:pStyle w:val="Dates"/>
            </w:pP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4D132D6" w14:textId="77777777" w:rsidR="00112629" w:rsidRDefault="00112629" w:rsidP="00112629">
            <w:pPr>
              <w:pStyle w:val="Dates"/>
            </w:pPr>
          </w:p>
        </w:tc>
      </w:tr>
      <w:tr w:rsidR="00112629" w14:paraId="52B35867" w14:textId="77777777" w:rsidTr="001D35E9">
        <w:trPr>
          <w:gridAfter w:val="1"/>
          <w:wAfter w:w="35" w:type="pct"/>
        </w:trPr>
        <w:tc>
          <w:tcPr>
            <w:tcW w:w="71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D332A4A" w14:textId="77777777" w:rsidR="00112629" w:rsidRDefault="00112629" w:rsidP="00112629">
            <w:pPr>
              <w:pStyle w:val="Dates"/>
            </w:pPr>
            <w:r>
              <w:t>9</w:t>
            </w:r>
          </w:p>
        </w:tc>
        <w:tc>
          <w:tcPr>
            <w:tcW w:w="710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EEA54D0" w14:textId="77777777" w:rsidR="00112629" w:rsidRDefault="00112629" w:rsidP="00112629">
            <w:pPr>
              <w:pStyle w:val="Dates"/>
            </w:pPr>
            <w:r w:rsidRPr="0060698B">
              <w:t>10</w:t>
            </w:r>
          </w:p>
        </w:tc>
        <w:tc>
          <w:tcPr>
            <w:tcW w:w="70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EC49A2F" w14:textId="77777777" w:rsidR="00112629" w:rsidRDefault="00112629" w:rsidP="00112629">
            <w:pPr>
              <w:pStyle w:val="Dates"/>
            </w:pPr>
            <w:r w:rsidRPr="0060698B">
              <w:t>11</w:t>
            </w:r>
          </w:p>
        </w:tc>
        <w:tc>
          <w:tcPr>
            <w:tcW w:w="704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5BE91F" w14:textId="77777777" w:rsidR="00112629" w:rsidRDefault="00112629" w:rsidP="00112629">
            <w:pPr>
              <w:pStyle w:val="Dates"/>
            </w:pPr>
            <w:r w:rsidRPr="0060698B">
              <w:t>12</w:t>
            </w:r>
          </w:p>
        </w:tc>
        <w:tc>
          <w:tcPr>
            <w:tcW w:w="70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C0B2141" w14:textId="77777777" w:rsidR="00112629" w:rsidRDefault="00112629" w:rsidP="00112629">
            <w:pPr>
              <w:pStyle w:val="Dates"/>
            </w:pPr>
            <w:r w:rsidRPr="0060698B">
              <w:t>13</w:t>
            </w:r>
          </w:p>
        </w:tc>
        <w:tc>
          <w:tcPr>
            <w:tcW w:w="705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2079008" w14:textId="77777777" w:rsidR="00112629" w:rsidRDefault="00112629" w:rsidP="00112629">
            <w:pPr>
              <w:pStyle w:val="Dates"/>
            </w:pPr>
            <w:r w:rsidRPr="0060698B">
              <w:t>14</w:t>
            </w: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72D5F71" w14:textId="77777777" w:rsidR="00112629" w:rsidRDefault="00112629" w:rsidP="00112629">
            <w:pPr>
              <w:pStyle w:val="Dates"/>
            </w:pPr>
            <w:r w:rsidRPr="0060698B">
              <w:t>15</w:t>
            </w:r>
          </w:p>
        </w:tc>
      </w:tr>
      <w:tr w:rsidR="00112629" w14:paraId="1BB3C70E" w14:textId="77777777" w:rsidTr="001D35E9">
        <w:trPr>
          <w:gridAfter w:val="1"/>
          <w:wAfter w:w="35" w:type="pct"/>
          <w:trHeight w:hRule="exact" w:val="720"/>
        </w:trPr>
        <w:tc>
          <w:tcPr>
            <w:tcW w:w="71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55345E7" w14:textId="77777777" w:rsidR="00112629" w:rsidRDefault="00112629" w:rsidP="00112629">
            <w:pPr>
              <w:pStyle w:val="Dates"/>
            </w:pPr>
          </w:p>
        </w:tc>
        <w:tc>
          <w:tcPr>
            <w:tcW w:w="710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6AD8AA2" w14:textId="77777777" w:rsidR="00112629" w:rsidRDefault="00112629" w:rsidP="00112629">
            <w:pPr>
              <w:pStyle w:val="Dates"/>
            </w:pPr>
          </w:p>
        </w:tc>
        <w:tc>
          <w:tcPr>
            <w:tcW w:w="70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AAC28EA" w14:textId="77777777" w:rsidR="00112629" w:rsidRDefault="00112629" w:rsidP="00112629">
            <w:pPr>
              <w:pStyle w:val="Dates"/>
            </w:pPr>
          </w:p>
        </w:tc>
        <w:tc>
          <w:tcPr>
            <w:tcW w:w="704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9AA7E75" w14:textId="77777777" w:rsidR="00112629" w:rsidRDefault="00112629" w:rsidP="00112629">
            <w:pPr>
              <w:pStyle w:val="Dates"/>
            </w:pPr>
          </w:p>
        </w:tc>
        <w:tc>
          <w:tcPr>
            <w:tcW w:w="70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C24C75" w14:textId="77777777" w:rsidR="00112629" w:rsidRDefault="00112629" w:rsidP="00112629">
            <w:pPr>
              <w:pStyle w:val="Dates"/>
            </w:pPr>
          </w:p>
        </w:tc>
        <w:tc>
          <w:tcPr>
            <w:tcW w:w="705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4FC0B4E" w14:textId="77777777" w:rsidR="00112629" w:rsidRDefault="00112629" w:rsidP="00112629">
            <w:pPr>
              <w:pStyle w:val="Dates"/>
            </w:pP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4A9144" w14:textId="77777777" w:rsidR="00112629" w:rsidRDefault="00112629" w:rsidP="00112629">
            <w:pPr>
              <w:pStyle w:val="Dates"/>
            </w:pPr>
          </w:p>
        </w:tc>
      </w:tr>
      <w:tr w:rsidR="00112629" w14:paraId="545F4AFE" w14:textId="77777777" w:rsidTr="001D35E9">
        <w:trPr>
          <w:gridAfter w:val="1"/>
          <w:wAfter w:w="35" w:type="pct"/>
        </w:trPr>
        <w:tc>
          <w:tcPr>
            <w:tcW w:w="71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AE82665" w14:textId="77777777" w:rsidR="00112629" w:rsidRDefault="00112629" w:rsidP="00112629">
            <w:pPr>
              <w:pStyle w:val="Dates"/>
            </w:pPr>
            <w:r>
              <w:t>16</w:t>
            </w:r>
          </w:p>
        </w:tc>
        <w:tc>
          <w:tcPr>
            <w:tcW w:w="710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715E761" w14:textId="77777777" w:rsidR="00112629" w:rsidRDefault="00112629" w:rsidP="00112629">
            <w:pPr>
              <w:pStyle w:val="Dates"/>
            </w:pPr>
            <w:r w:rsidRPr="0060698B">
              <w:t>17</w:t>
            </w:r>
          </w:p>
        </w:tc>
        <w:tc>
          <w:tcPr>
            <w:tcW w:w="70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E5A434A" w14:textId="77777777" w:rsidR="00112629" w:rsidRDefault="00112629" w:rsidP="00112629">
            <w:pPr>
              <w:pStyle w:val="Dates"/>
            </w:pPr>
            <w:r w:rsidRPr="0060698B">
              <w:t>18</w:t>
            </w:r>
          </w:p>
        </w:tc>
        <w:tc>
          <w:tcPr>
            <w:tcW w:w="704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7D43990" w14:textId="77777777" w:rsidR="00112629" w:rsidRDefault="00112629" w:rsidP="00112629">
            <w:pPr>
              <w:pStyle w:val="Dates"/>
            </w:pPr>
            <w:r w:rsidRPr="0060698B">
              <w:t>19</w:t>
            </w:r>
          </w:p>
        </w:tc>
        <w:tc>
          <w:tcPr>
            <w:tcW w:w="70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3B10E53" w14:textId="77777777" w:rsidR="00112629" w:rsidRDefault="00112629" w:rsidP="00112629">
            <w:pPr>
              <w:pStyle w:val="Dates"/>
            </w:pPr>
            <w:r w:rsidRPr="0060698B">
              <w:t>20</w:t>
            </w:r>
          </w:p>
        </w:tc>
        <w:tc>
          <w:tcPr>
            <w:tcW w:w="705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A7F44CC" w14:textId="77777777" w:rsidR="00112629" w:rsidRDefault="00112629" w:rsidP="00112629">
            <w:pPr>
              <w:pStyle w:val="Dates"/>
            </w:pPr>
            <w:r w:rsidRPr="0060698B">
              <w:t>21</w:t>
            </w: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F7EF3E4" w14:textId="77777777" w:rsidR="00112629" w:rsidRDefault="00112629" w:rsidP="00112629">
            <w:pPr>
              <w:pStyle w:val="Dates"/>
            </w:pPr>
            <w:r w:rsidRPr="0060698B">
              <w:t>22</w:t>
            </w:r>
          </w:p>
        </w:tc>
      </w:tr>
      <w:tr w:rsidR="00112629" w14:paraId="7C46F8AD" w14:textId="77777777" w:rsidTr="001D35E9">
        <w:trPr>
          <w:gridAfter w:val="1"/>
          <w:wAfter w:w="35" w:type="pct"/>
          <w:trHeight w:hRule="exact" w:val="720"/>
        </w:trPr>
        <w:tc>
          <w:tcPr>
            <w:tcW w:w="71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6CCD1F4" w14:textId="77777777" w:rsidR="00112629" w:rsidRDefault="00112629" w:rsidP="00112629">
            <w:pPr>
              <w:pStyle w:val="Dates"/>
            </w:pPr>
          </w:p>
        </w:tc>
        <w:tc>
          <w:tcPr>
            <w:tcW w:w="710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A9F7C1E" w14:textId="77777777" w:rsidR="00112629" w:rsidRDefault="00112629" w:rsidP="00112629">
            <w:pPr>
              <w:pStyle w:val="Dates"/>
            </w:pPr>
          </w:p>
        </w:tc>
        <w:tc>
          <w:tcPr>
            <w:tcW w:w="70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3697C1E" w14:textId="77777777" w:rsidR="00112629" w:rsidRDefault="00112629" w:rsidP="00112629">
            <w:pPr>
              <w:pStyle w:val="Dates"/>
            </w:pPr>
          </w:p>
        </w:tc>
        <w:tc>
          <w:tcPr>
            <w:tcW w:w="704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0CB4FFB" w14:textId="77777777" w:rsidR="00112629" w:rsidRDefault="00112629" w:rsidP="00112629">
            <w:pPr>
              <w:pStyle w:val="Dates"/>
            </w:pPr>
          </w:p>
        </w:tc>
        <w:tc>
          <w:tcPr>
            <w:tcW w:w="70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2C83C28" w14:textId="77777777" w:rsidR="00112629" w:rsidRDefault="00112629" w:rsidP="00112629">
            <w:pPr>
              <w:pStyle w:val="Dates"/>
            </w:pPr>
          </w:p>
        </w:tc>
        <w:tc>
          <w:tcPr>
            <w:tcW w:w="705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6B89AA2" w14:textId="77777777" w:rsidR="00112629" w:rsidRDefault="00112629" w:rsidP="00112629">
            <w:pPr>
              <w:pStyle w:val="Dates"/>
            </w:pP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310F2FF" w14:textId="77777777" w:rsidR="00112629" w:rsidRDefault="00112629" w:rsidP="00112629">
            <w:pPr>
              <w:pStyle w:val="Dates"/>
            </w:pPr>
          </w:p>
        </w:tc>
      </w:tr>
      <w:tr w:rsidR="00112629" w14:paraId="01E33BC8" w14:textId="77777777" w:rsidTr="001D35E9">
        <w:trPr>
          <w:gridAfter w:val="1"/>
          <w:wAfter w:w="35" w:type="pct"/>
        </w:trPr>
        <w:tc>
          <w:tcPr>
            <w:tcW w:w="71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9BEEF19" w14:textId="77777777" w:rsidR="00112629" w:rsidRDefault="00112629" w:rsidP="00112629">
            <w:pPr>
              <w:pStyle w:val="Dates"/>
            </w:pPr>
            <w:r>
              <w:t>23</w:t>
            </w:r>
          </w:p>
        </w:tc>
        <w:tc>
          <w:tcPr>
            <w:tcW w:w="710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E75B70" w14:textId="77777777" w:rsidR="00112629" w:rsidRDefault="00112629" w:rsidP="00112629">
            <w:pPr>
              <w:pStyle w:val="Dates"/>
            </w:pPr>
            <w:r w:rsidRPr="0060698B">
              <w:t>24</w:t>
            </w:r>
          </w:p>
        </w:tc>
        <w:tc>
          <w:tcPr>
            <w:tcW w:w="70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ABAADC" w14:textId="77777777" w:rsidR="00112629" w:rsidRDefault="00112629" w:rsidP="00112629">
            <w:pPr>
              <w:pStyle w:val="Dates"/>
            </w:pPr>
            <w:r w:rsidRPr="0060698B">
              <w:t>25</w:t>
            </w:r>
          </w:p>
        </w:tc>
        <w:tc>
          <w:tcPr>
            <w:tcW w:w="704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EC68539" w14:textId="77777777" w:rsidR="00112629" w:rsidRDefault="00112629" w:rsidP="00112629">
            <w:pPr>
              <w:pStyle w:val="Dates"/>
            </w:pPr>
            <w:r w:rsidRPr="0060698B">
              <w:t>26</w:t>
            </w:r>
          </w:p>
        </w:tc>
        <w:tc>
          <w:tcPr>
            <w:tcW w:w="70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0F1CA9B" w14:textId="77777777" w:rsidR="00112629" w:rsidRDefault="00112629" w:rsidP="00112629">
            <w:pPr>
              <w:pStyle w:val="Dates"/>
            </w:pPr>
            <w:r w:rsidRPr="0060698B">
              <w:t>27</w:t>
            </w:r>
          </w:p>
        </w:tc>
        <w:tc>
          <w:tcPr>
            <w:tcW w:w="705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6F64931" w14:textId="77777777" w:rsidR="00112629" w:rsidRDefault="00112629" w:rsidP="00112629">
            <w:pPr>
              <w:pStyle w:val="Dates"/>
            </w:pPr>
            <w:r w:rsidRPr="0060698B">
              <w:t>28</w:t>
            </w: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162AF13" w14:textId="77777777" w:rsidR="00112629" w:rsidRDefault="00112629" w:rsidP="00112629">
            <w:pPr>
              <w:pStyle w:val="Dates"/>
            </w:pPr>
          </w:p>
        </w:tc>
      </w:tr>
      <w:tr w:rsidR="00362C98" w14:paraId="0404ACB6" w14:textId="77777777" w:rsidTr="001D35E9">
        <w:trPr>
          <w:gridAfter w:val="1"/>
          <w:wAfter w:w="35" w:type="pct"/>
          <w:trHeight w:hRule="exact" w:val="720"/>
        </w:trPr>
        <w:tc>
          <w:tcPr>
            <w:tcW w:w="71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5790CE6" w14:textId="77777777" w:rsidR="0042216A" w:rsidRDefault="0042216A" w:rsidP="000634C9">
            <w:pPr>
              <w:pStyle w:val="Dates"/>
            </w:pPr>
          </w:p>
        </w:tc>
        <w:tc>
          <w:tcPr>
            <w:tcW w:w="710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FF0919A" w14:textId="77777777" w:rsidR="0042216A" w:rsidRDefault="0042216A" w:rsidP="000634C9">
            <w:pPr>
              <w:pStyle w:val="Dates"/>
            </w:pPr>
          </w:p>
        </w:tc>
        <w:tc>
          <w:tcPr>
            <w:tcW w:w="70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B0E7457" w14:textId="77777777" w:rsidR="0042216A" w:rsidRDefault="0042216A" w:rsidP="000634C9">
            <w:pPr>
              <w:pStyle w:val="Dates"/>
            </w:pPr>
          </w:p>
        </w:tc>
        <w:tc>
          <w:tcPr>
            <w:tcW w:w="704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491E910" w14:textId="77777777" w:rsidR="0042216A" w:rsidRDefault="0042216A" w:rsidP="000634C9">
            <w:pPr>
              <w:pStyle w:val="Dates"/>
            </w:pPr>
          </w:p>
        </w:tc>
        <w:tc>
          <w:tcPr>
            <w:tcW w:w="70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A6D687" w14:textId="77777777" w:rsidR="0042216A" w:rsidRDefault="0042216A" w:rsidP="000634C9">
            <w:pPr>
              <w:pStyle w:val="Dates"/>
            </w:pPr>
          </w:p>
        </w:tc>
        <w:tc>
          <w:tcPr>
            <w:tcW w:w="705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780D4B7" w14:textId="77777777" w:rsidR="0042216A" w:rsidRDefault="0042216A" w:rsidP="000634C9">
            <w:pPr>
              <w:pStyle w:val="Dates"/>
            </w:pP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46D6691" w14:textId="77777777" w:rsidR="0042216A" w:rsidRDefault="0042216A" w:rsidP="000634C9">
            <w:pPr>
              <w:pStyle w:val="Dates"/>
            </w:pPr>
          </w:p>
        </w:tc>
      </w:tr>
      <w:tr w:rsidR="00362C98" w14:paraId="4EA47DE3" w14:textId="77777777" w:rsidTr="001D35E9">
        <w:trPr>
          <w:gridAfter w:val="1"/>
          <w:wAfter w:w="35" w:type="pct"/>
        </w:trPr>
        <w:tc>
          <w:tcPr>
            <w:tcW w:w="71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2626209" w14:textId="77777777" w:rsidR="0042216A" w:rsidRDefault="0042216A" w:rsidP="000634C9">
            <w:pPr>
              <w:pStyle w:val="Dates"/>
            </w:pPr>
          </w:p>
        </w:tc>
        <w:tc>
          <w:tcPr>
            <w:tcW w:w="710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357DBA5" w14:textId="77777777" w:rsidR="0042216A" w:rsidRDefault="0042216A" w:rsidP="000634C9">
            <w:pPr>
              <w:pStyle w:val="Dates"/>
            </w:pPr>
          </w:p>
        </w:tc>
        <w:tc>
          <w:tcPr>
            <w:tcW w:w="70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C9223C1" w14:textId="77777777" w:rsidR="0042216A" w:rsidRDefault="0042216A" w:rsidP="000634C9">
            <w:pPr>
              <w:pStyle w:val="Dates"/>
            </w:pPr>
          </w:p>
        </w:tc>
        <w:tc>
          <w:tcPr>
            <w:tcW w:w="704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D7282A6" w14:textId="77777777" w:rsidR="0042216A" w:rsidRDefault="0042216A" w:rsidP="000634C9">
            <w:pPr>
              <w:pStyle w:val="Dates"/>
            </w:pPr>
          </w:p>
        </w:tc>
        <w:tc>
          <w:tcPr>
            <w:tcW w:w="706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D0AE48E" w14:textId="77777777" w:rsidR="0042216A" w:rsidRDefault="0042216A" w:rsidP="000634C9">
            <w:pPr>
              <w:pStyle w:val="Dates"/>
            </w:pPr>
          </w:p>
        </w:tc>
        <w:tc>
          <w:tcPr>
            <w:tcW w:w="705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5EF1C03" w14:textId="77777777" w:rsidR="0042216A" w:rsidRDefault="0042216A" w:rsidP="000634C9">
            <w:pPr>
              <w:pStyle w:val="Dates"/>
            </w:pPr>
          </w:p>
        </w:tc>
        <w:tc>
          <w:tcPr>
            <w:tcW w:w="715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11285D1" w14:textId="77777777" w:rsidR="0042216A" w:rsidRDefault="0042216A" w:rsidP="000634C9">
            <w:pPr>
              <w:pStyle w:val="Dates"/>
            </w:pPr>
          </w:p>
        </w:tc>
      </w:tr>
      <w:tr w:rsidR="00362C98" w14:paraId="365812A9" w14:textId="77777777" w:rsidTr="001D35E9">
        <w:trPr>
          <w:gridAfter w:val="1"/>
          <w:wAfter w:w="35" w:type="pct"/>
          <w:trHeight w:hRule="exact" w:val="720"/>
        </w:trPr>
        <w:tc>
          <w:tcPr>
            <w:tcW w:w="71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77E5AF0" w14:textId="77777777" w:rsidR="0042216A" w:rsidRDefault="0042216A" w:rsidP="000634C9">
            <w:pPr>
              <w:pStyle w:val="Dates"/>
            </w:pPr>
          </w:p>
        </w:tc>
        <w:tc>
          <w:tcPr>
            <w:tcW w:w="710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5736B1F" w14:textId="77777777" w:rsidR="0042216A" w:rsidRDefault="0042216A" w:rsidP="000634C9">
            <w:pPr>
              <w:pStyle w:val="Dates"/>
            </w:pPr>
          </w:p>
        </w:tc>
        <w:tc>
          <w:tcPr>
            <w:tcW w:w="70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7E17E79" w14:textId="77777777" w:rsidR="0042216A" w:rsidRDefault="0042216A" w:rsidP="000634C9">
            <w:pPr>
              <w:pStyle w:val="Dates"/>
            </w:pPr>
          </w:p>
        </w:tc>
        <w:tc>
          <w:tcPr>
            <w:tcW w:w="704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0BDA540" w14:textId="77777777" w:rsidR="0042216A" w:rsidRDefault="0042216A" w:rsidP="000634C9">
            <w:pPr>
              <w:pStyle w:val="Dates"/>
            </w:pPr>
          </w:p>
        </w:tc>
        <w:tc>
          <w:tcPr>
            <w:tcW w:w="706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679520E" w14:textId="77777777" w:rsidR="0042216A" w:rsidRDefault="0042216A" w:rsidP="000634C9">
            <w:pPr>
              <w:pStyle w:val="Dates"/>
            </w:pPr>
          </w:p>
        </w:tc>
        <w:tc>
          <w:tcPr>
            <w:tcW w:w="705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74DB9B4" w14:textId="77777777" w:rsidR="0042216A" w:rsidRDefault="0042216A" w:rsidP="000634C9">
            <w:pPr>
              <w:pStyle w:val="Dates"/>
            </w:pPr>
          </w:p>
        </w:tc>
        <w:tc>
          <w:tcPr>
            <w:tcW w:w="715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BDA0755" w14:textId="77777777" w:rsidR="0042216A" w:rsidRDefault="0042216A" w:rsidP="000634C9">
            <w:pPr>
              <w:pStyle w:val="Dates"/>
            </w:pPr>
          </w:p>
        </w:tc>
      </w:tr>
      <w:tr w:rsidR="0042216A" w14:paraId="307BC428" w14:textId="77777777" w:rsidTr="00F43785">
        <w:trPr>
          <w:gridAfter w:val="1"/>
          <w:wAfter w:w="35" w:type="pct"/>
          <w:trHeight w:hRule="exact" w:val="191"/>
        </w:trPr>
        <w:tc>
          <w:tcPr>
            <w:tcW w:w="1222" w:type="pct"/>
            <w:gridSpan w:val="2"/>
            <w:tcBorders>
              <w:top w:val="single" w:sz="8" w:space="0" w:color="BFBFBF" w:themeColor="background1" w:themeShade="BF"/>
            </w:tcBorders>
          </w:tcPr>
          <w:p w14:paraId="6BD09B82" w14:textId="77777777" w:rsidR="0042216A" w:rsidRDefault="0042216A" w:rsidP="00C56417"/>
        </w:tc>
        <w:tc>
          <w:tcPr>
            <w:tcW w:w="1294" w:type="pct"/>
            <w:gridSpan w:val="4"/>
            <w:tcBorders>
              <w:top w:val="single" w:sz="8" w:space="0" w:color="BFBFBF" w:themeColor="background1" w:themeShade="BF"/>
            </w:tcBorders>
          </w:tcPr>
          <w:p w14:paraId="3CEABA52" w14:textId="77777777" w:rsidR="0042216A" w:rsidRDefault="0042216A" w:rsidP="00C56417"/>
        </w:tc>
        <w:tc>
          <w:tcPr>
            <w:tcW w:w="1296" w:type="pct"/>
            <w:gridSpan w:val="5"/>
            <w:tcBorders>
              <w:top w:val="single" w:sz="8" w:space="0" w:color="BFBFBF" w:themeColor="background1" w:themeShade="BF"/>
            </w:tcBorders>
          </w:tcPr>
          <w:p w14:paraId="13FAAB71" w14:textId="77777777" w:rsidR="0042216A" w:rsidRDefault="0042216A" w:rsidP="00C56417"/>
        </w:tc>
        <w:tc>
          <w:tcPr>
            <w:tcW w:w="1153" w:type="pct"/>
            <w:gridSpan w:val="3"/>
            <w:tcBorders>
              <w:top w:val="single" w:sz="8" w:space="0" w:color="BFBFBF" w:themeColor="background1" w:themeShade="BF"/>
            </w:tcBorders>
          </w:tcPr>
          <w:p w14:paraId="128FC4C0" w14:textId="77777777" w:rsidR="0042216A" w:rsidRDefault="0042216A" w:rsidP="00C56417"/>
        </w:tc>
      </w:tr>
      <w:tr w:rsidR="00362C98" w14:paraId="2430540A" w14:textId="77777777" w:rsidTr="001D35E9">
        <w:trPr>
          <w:trHeight w:hRule="exact" w:val="1584"/>
        </w:trPr>
        <w:tc>
          <w:tcPr>
            <w:tcW w:w="1341" w:type="pct"/>
            <w:gridSpan w:val="3"/>
          </w:tcPr>
          <w:p w14:paraId="1720F42C" w14:textId="77777777" w:rsidR="0042216A" w:rsidRDefault="00000000" w:rsidP="000634C9">
            <w:pPr>
              <w:pStyle w:val="Heading1"/>
            </w:pPr>
            <w:sdt>
              <w:sdtPr>
                <w:id w:val="1124349553"/>
                <w:placeholder>
                  <w:docPart w:val="424864F39C57496B9BFEFDF510E361C5"/>
                </w:placeholder>
                <w:temporary/>
                <w:showingPlcHdr/>
                <w15:appearance w15:val="hidden"/>
              </w:sdtPr>
              <w:sdtContent>
                <w:r w:rsidR="0042216A">
                  <w:t>Events</w:t>
                </w:r>
              </w:sdtContent>
            </w:sdt>
          </w:p>
        </w:tc>
        <w:tc>
          <w:tcPr>
            <w:tcW w:w="1220" w:type="pct"/>
            <w:gridSpan w:val="4"/>
          </w:tcPr>
          <w:p w14:paraId="6643F3F4" w14:textId="77777777" w:rsidR="0042216A" w:rsidRDefault="00000000" w:rsidP="000634C9">
            <w:pPr>
              <w:pStyle w:val="Heading2"/>
            </w:pPr>
            <w:sdt>
              <w:sdtPr>
                <w:id w:val="-562095901"/>
                <w:placeholder>
                  <w:docPart w:val="910D9ED4AEDC49098BC6583FDB63C24C"/>
                </w:placeholder>
                <w:temporary/>
                <w:showingPlcHdr/>
                <w15:appearance w15:val="hidden"/>
              </w:sdtPr>
              <w:sdtContent>
                <w:r w:rsidR="0042216A">
                  <w:t>Heading</w:t>
                </w:r>
              </w:sdtContent>
            </w:sdt>
          </w:p>
          <w:p w14:paraId="57F2CBC7" w14:textId="77777777" w:rsidR="0042216A" w:rsidRDefault="00000000" w:rsidP="000634C9">
            <w:sdt>
              <w:sdtPr>
                <w:id w:val="-135417981"/>
                <w:placeholder>
                  <w:docPart w:val="1E01459F1BC04EF6BBCEC6C36747BCFC"/>
                </w:placeholder>
                <w:temporary/>
                <w:showingPlcHdr/>
                <w15:appearance w15:val="hidden"/>
              </w:sdtPr>
              <w:sdtContent>
                <w:r w:rsidR="0042216A">
                  <w:t>To get started right away, just click any placeholder text (such as this) and start typing to replace it with your own.</w:t>
                </w:r>
              </w:sdtContent>
            </w:sdt>
          </w:p>
        </w:tc>
        <w:tc>
          <w:tcPr>
            <w:tcW w:w="1220" w:type="pct"/>
            <w:gridSpan w:val="3"/>
          </w:tcPr>
          <w:p w14:paraId="18807FF7" w14:textId="77777777" w:rsidR="0042216A" w:rsidRDefault="00000000" w:rsidP="000634C9">
            <w:pPr>
              <w:pStyle w:val="Heading2"/>
            </w:pPr>
            <w:sdt>
              <w:sdtPr>
                <w:id w:val="-1837910395"/>
                <w:placeholder>
                  <w:docPart w:val="CC25E020322448EE9A00BF26FABD4153"/>
                </w:placeholder>
                <w:temporary/>
                <w:showingPlcHdr/>
                <w15:appearance w15:val="hidden"/>
              </w:sdtPr>
              <w:sdtContent>
                <w:r w:rsidR="0042216A">
                  <w:t>Heading</w:t>
                </w:r>
              </w:sdtContent>
            </w:sdt>
          </w:p>
          <w:p w14:paraId="14B9E513" w14:textId="77777777" w:rsidR="0042216A" w:rsidRDefault="00000000" w:rsidP="000634C9">
            <w:sdt>
              <w:sdtPr>
                <w:id w:val="2019809790"/>
                <w:placeholder>
                  <w:docPart w:val="CA0F915DA6F74CD4881E5026B3B24154"/>
                </w:placeholder>
                <w:temporary/>
                <w:showingPlcHdr/>
                <w15:appearance w15:val="hidden"/>
              </w:sdtPr>
              <w:sdtContent>
                <w:r w:rsidR="0042216A">
                  <w:t>Want to insert a picture from your files or add a shape, text box, or table? You got it! On the Insert tab of the ribbon, just tap the option you need.</w:t>
                </w:r>
              </w:sdtContent>
            </w:sdt>
          </w:p>
        </w:tc>
        <w:tc>
          <w:tcPr>
            <w:tcW w:w="1219" w:type="pct"/>
            <w:gridSpan w:val="5"/>
          </w:tcPr>
          <w:p w14:paraId="3A95C22D" w14:textId="77777777" w:rsidR="0042216A" w:rsidRDefault="00000000" w:rsidP="000634C9">
            <w:pPr>
              <w:pStyle w:val="Heading2"/>
            </w:pPr>
            <w:sdt>
              <w:sdtPr>
                <w:id w:val="1069538776"/>
                <w:placeholder>
                  <w:docPart w:val="EAAB4991A9D743D6A778D23740314DDF"/>
                </w:placeholder>
                <w:temporary/>
                <w:showingPlcHdr/>
                <w15:appearance w15:val="hidden"/>
              </w:sdtPr>
              <w:sdtContent>
                <w:r w:rsidR="0042216A">
                  <w:t>Heading</w:t>
                </w:r>
              </w:sdtContent>
            </w:sdt>
          </w:p>
          <w:p w14:paraId="1E46FBA3" w14:textId="77777777" w:rsidR="0042216A" w:rsidRDefault="00000000" w:rsidP="000634C9">
            <w:sdt>
              <w:sdtPr>
                <w:id w:val="582873828"/>
                <w:placeholder>
                  <w:docPart w:val="0CA0084F48A543C6BE9F688F49717F8A"/>
                </w:placeholder>
                <w:temporary/>
                <w:showingPlcHdr/>
                <w15:appearance w15:val="hidden"/>
              </w:sdtPr>
              <w:sdtContent>
                <w:r w:rsidR="0042216A">
                  <w:t>View and edit this document in Word on your computer, tablet, or phone.</w:t>
                </w:r>
              </w:sdtContent>
            </w:sdt>
          </w:p>
        </w:tc>
      </w:tr>
    </w:tbl>
    <w:p w14:paraId="6D14C378" w14:textId="77777777" w:rsidR="00876749" w:rsidRDefault="00876749" w:rsidP="00876749"/>
    <w:p w14:paraId="509BC981" w14:textId="77777777" w:rsidR="0076400B" w:rsidRDefault="0076400B" w:rsidP="0076400B">
      <w:pPr>
        <w:sectPr w:rsidR="0076400B" w:rsidSect="00916763">
          <w:pgSz w:w="15840" w:h="12240" w:orient="landscape" w:code="1"/>
          <w:pgMar w:top="504" w:right="720" w:bottom="0" w:left="720" w:header="576" w:footer="576" w:gutter="0"/>
          <w:cols w:space="720"/>
          <w:docGrid w:linePitch="360"/>
        </w:sectPr>
      </w:pPr>
    </w:p>
    <w:tbl>
      <w:tblPr>
        <w:tblW w:w="5039" w:type="pct"/>
        <w:tblLook w:val="0600" w:firstRow="0" w:lastRow="0" w:firstColumn="0" w:lastColumn="0" w:noHBand="1" w:noVBand="1"/>
        <w:tblCaption w:val="Layout table"/>
      </w:tblPr>
      <w:tblGrid>
        <w:gridCol w:w="2059"/>
        <w:gridCol w:w="1721"/>
        <w:gridCol w:w="107"/>
        <w:gridCol w:w="226"/>
        <w:gridCol w:w="2058"/>
        <w:gridCol w:w="1100"/>
        <w:gridCol w:w="157"/>
        <w:gridCol w:w="801"/>
        <w:gridCol w:w="2058"/>
        <w:gridCol w:w="682"/>
        <w:gridCol w:w="78"/>
        <w:gridCol w:w="653"/>
        <w:gridCol w:w="241"/>
        <w:gridCol w:w="403"/>
        <w:gridCol w:w="2064"/>
        <w:gridCol w:w="104"/>
      </w:tblGrid>
      <w:tr w:rsidR="0076400B" w14:paraId="495B4A55" w14:textId="77777777" w:rsidTr="001D35E9">
        <w:trPr>
          <w:gridAfter w:val="1"/>
          <w:wAfter w:w="36" w:type="pct"/>
        </w:trPr>
        <w:tc>
          <w:tcPr>
            <w:tcW w:w="4031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038E3DE6" w14:textId="77777777" w:rsidR="0076400B" w:rsidRDefault="0076400B" w:rsidP="000E7125">
            <w:pPr>
              <w:pStyle w:val="Month"/>
              <w:jc w:val="right"/>
            </w:pPr>
            <w:r>
              <w:lastRenderedPageBreak/>
              <w:t>March</w:t>
            </w:r>
          </w:p>
        </w:tc>
        <w:tc>
          <w:tcPr>
            <w:tcW w:w="933" w:type="pct"/>
            <w:gridSpan w:val="3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02E9407A" w14:textId="77777777" w:rsidR="0076400B" w:rsidRDefault="00112629" w:rsidP="000E7125">
            <w:pPr>
              <w:pStyle w:val="Year"/>
              <w:jc w:val="right"/>
            </w:pPr>
            <w:r>
              <w:t>2026</w:t>
            </w:r>
          </w:p>
        </w:tc>
      </w:tr>
      <w:tr w:rsidR="0076400B" w14:paraId="68180637" w14:textId="77777777" w:rsidTr="001D35E9">
        <w:trPr>
          <w:gridAfter w:val="1"/>
          <w:wAfter w:w="36" w:type="pct"/>
        </w:trPr>
        <w:tc>
          <w:tcPr>
            <w:tcW w:w="4114" w:type="pct"/>
            <w:gridSpan w:val="13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4E3F79B2" w14:textId="77777777" w:rsidR="0076400B" w:rsidRDefault="0076400B" w:rsidP="003A3808">
            <w:pPr>
              <w:pStyle w:val="NoSpacing"/>
            </w:pPr>
          </w:p>
        </w:tc>
        <w:tc>
          <w:tcPr>
            <w:tcW w:w="850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742C71D6" w14:textId="77777777" w:rsidR="0076400B" w:rsidRDefault="0076400B" w:rsidP="003A3808">
            <w:pPr>
              <w:pStyle w:val="NoSpacing"/>
            </w:pPr>
          </w:p>
        </w:tc>
      </w:tr>
      <w:tr w:rsidR="0076400B" w14:paraId="32C3DE56" w14:textId="77777777" w:rsidTr="00F43785">
        <w:trPr>
          <w:gridAfter w:val="1"/>
          <w:wAfter w:w="36" w:type="pct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7CB36656" w14:textId="77777777" w:rsidR="0076400B" w:rsidRDefault="00000000" w:rsidP="003A3808">
            <w:pPr>
              <w:pStyle w:val="Days"/>
            </w:pPr>
            <w:sdt>
              <w:sdtPr>
                <w:id w:val="-295841141"/>
                <w:placeholder>
                  <w:docPart w:val="3CF23E86F2C9429EAB2F01BF93226E70"/>
                </w:placeholder>
                <w:temporary/>
                <w:showingPlcHdr/>
                <w15:appearance w15:val="hidden"/>
              </w:sdtPr>
              <w:sdtContent>
                <w:r w:rsidR="0076400B">
                  <w:t>Monday</w:t>
                </w:r>
              </w:sdtContent>
            </w:sdt>
            <w:r w:rsidR="0076400B">
              <w:t xml:space="preserve"> 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0969E2D6" w14:textId="77777777" w:rsidR="0076400B" w:rsidRDefault="00000000" w:rsidP="003A3808">
            <w:pPr>
              <w:pStyle w:val="Days"/>
            </w:pPr>
            <w:sdt>
              <w:sdtPr>
                <w:id w:val="-1999871947"/>
                <w:placeholder>
                  <w:docPart w:val="D1A66E2168ED44209E610AB99B9D9F0E"/>
                </w:placeholder>
                <w:temporary/>
                <w:showingPlcHdr/>
                <w15:appearance w15:val="hidden"/>
              </w:sdtPr>
              <w:sdtContent>
                <w:r w:rsidR="0076400B">
                  <w:t>Tuesday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3E2FED4E" w14:textId="77777777" w:rsidR="0076400B" w:rsidRDefault="00000000" w:rsidP="003A3808">
            <w:pPr>
              <w:pStyle w:val="Days"/>
            </w:pPr>
            <w:sdt>
              <w:sdtPr>
                <w:id w:val="825476577"/>
                <w:placeholder>
                  <w:docPart w:val="3D0CEF3B954248BC978905130BD012BC"/>
                </w:placeholder>
                <w:temporary/>
                <w:showingPlcHdr/>
                <w15:appearance w15:val="hidden"/>
              </w:sdtPr>
              <w:sdtContent>
                <w:r w:rsidR="0076400B">
                  <w:t>Wednesday</w:t>
                </w:r>
              </w:sdtContent>
            </w:sdt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4FAFA0B4" w14:textId="77777777" w:rsidR="0076400B" w:rsidRDefault="00000000" w:rsidP="003A3808">
            <w:pPr>
              <w:pStyle w:val="Days"/>
            </w:pPr>
            <w:sdt>
              <w:sdtPr>
                <w:id w:val="-1521609154"/>
                <w:placeholder>
                  <w:docPart w:val="AE0E4506E6CD472C89E9E8E8CC8887A4"/>
                </w:placeholder>
                <w:temporary/>
                <w:showingPlcHdr/>
                <w15:appearance w15:val="hidden"/>
              </w:sdtPr>
              <w:sdtContent>
                <w:r w:rsidR="0076400B">
                  <w:t>Thursday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1FB4EB4A" w14:textId="77777777" w:rsidR="0076400B" w:rsidRDefault="00000000" w:rsidP="003A3808">
            <w:pPr>
              <w:pStyle w:val="Days"/>
            </w:pPr>
            <w:sdt>
              <w:sdtPr>
                <w:id w:val="-1511445788"/>
                <w:placeholder>
                  <w:docPart w:val="52F322F74DF14BBC81EF5B598CC9F43D"/>
                </w:placeholder>
                <w:temporary/>
                <w:showingPlcHdr/>
                <w15:appearance w15:val="hidden"/>
              </w:sdtPr>
              <w:sdtContent>
                <w:r w:rsidR="0076400B">
                  <w:t>Friday</w:t>
                </w:r>
              </w:sdtContent>
            </w:sdt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7AB33DD0" w14:textId="77777777" w:rsidR="0076400B" w:rsidRDefault="00000000" w:rsidP="003A3808">
            <w:pPr>
              <w:pStyle w:val="Days"/>
            </w:pPr>
            <w:sdt>
              <w:sdtPr>
                <w:id w:val="-1072660555"/>
                <w:placeholder>
                  <w:docPart w:val="E6F89B3BA9A54E41984271B2DB6BF902"/>
                </w:placeholder>
                <w:temporary/>
                <w:showingPlcHdr/>
                <w15:appearance w15:val="hidden"/>
              </w:sdtPr>
              <w:sdtContent>
                <w:r w:rsidR="0076400B">
                  <w:t>Saturday</w:t>
                </w:r>
              </w:sdtContent>
            </w:sdt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49573CCA" w14:textId="77777777" w:rsidR="0076400B" w:rsidRDefault="00000000" w:rsidP="003A3808">
            <w:pPr>
              <w:pStyle w:val="Days"/>
            </w:pPr>
            <w:sdt>
              <w:sdtPr>
                <w:id w:val="-1853957422"/>
                <w:placeholder>
                  <w:docPart w:val="18E29F201598420BA790BE58B4E31B4D"/>
                </w:placeholder>
                <w:temporary/>
                <w:showingPlcHdr/>
                <w15:appearance w15:val="hidden"/>
              </w:sdtPr>
              <w:sdtContent>
                <w:r w:rsidR="0076400B">
                  <w:t>Sunday</w:t>
                </w:r>
              </w:sdtContent>
            </w:sdt>
          </w:p>
        </w:tc>
      </w:tr>
      <w:tr w:rsidR="00112629" w14:paraId="792345EA" w14:textId="77777777" w:rsidTr="00F43785">
        <w:trPr>
          <w:gridAfter w:val="1"/>
          <w:wAfter w:w="36" w:type="pct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F3551A0" w14:textId="77777777" w:rsidR="00112629" w:rsidRDefault="00112629" w:rsidP="00112629">
            <w:pPr>
              <w:pStyle w:val="Dates"/>
            </w:pP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B892C6F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87A78D7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D7A93C4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283A0DD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EBF363F" w14:textId="77777777" w:rsidR="00112629" w:rsidRDefault="00112629" w:rsidP="00112629">
            <w:pPr>
              <w:pStyle w:val="Dates"/>
            </w:pP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90E162" w14:textId="77777777" w:rsidR="00112629" w:rsidRDefault="00112629" w:rsidP="00112629">
            <w:pPr>
              <w:pStyle w:val="Dates"/>
            </w:pPr>
            <w:r w:rsidRPr="006F4E60">
              <w:t>1</w:t>
            </w:r>
          </w:p>
        </w:tc>
      </w:tr>
      <w:tr w:rsidR="00112629" w14:paraId="5D7CE135" w14:textId="77777777" w:rsidTr="00F43785">
        <w:trPr>
          <w:gridAfter w:val="1"/>
          <w:wAfter w:w="36" w:type="pct"/>
          <w:trHeight w:hRule="exact" w:val="720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93E0FA0" w14:textId="77777777" w:rsidR="00112629" w:rsidRDefault="00112629" w:rsidP="00112629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EA6370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6F59243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5F8CE43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50DA37B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454F91" w14:textId="77777777" w:rsidR="00112629" w:rsidRDefault="00112629" w:rsidP="00112629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90A5C1F" w14:textId="77777777" w:rsidR="00112629" w:rsidRDefault="00112629" w:rsidP="00112629">
            <w:pPr>
              <w:pStyle w:val="Dates"/>
            </w:pPr>
          </w:p>
        </w:tc>
      </w:tr>
      <w:tr w:rsidR="00112629" w14:paraId="721C1276" w14:textId="77777777" w:rsidTr="00F43785">
        <w:trPr>
          <w:gridAfter w:val="1"/>
          <w:wAfter w:w="36" w:type="pct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AD8A731" w14:textId="77777777" w:rsidR="00112629" w:rsidRDefault="00112629" w:rsidP="00112629">
            <w:pPr>
              <w:pStyle w:val="Dates"/>
            </w:pPr>
            <w:r>
              <w:t>2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492BCB9" w14:textId="77777777" w:rsidR="00112629" w:rsidRDefault="00112629" w:rsidP="00112629">
            <w:pPr>
              <w:pStyle w:val="Dates"/>
            </w:pPr>
            <w:r w:rsidRPr="006F4E60">
              <w:t>3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C5EC859" w14:textId="77777777" w:rsidR="00112629" w:rsidRDefault="00112629" w:rsidP="00112629">
            <w:pPr>
              <w:pStyle w:val="Dates"/>
            </w:pPr>
            <w:r w:rsidRPr="006F4E60">
              <w:t>4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B38A838" w14:textId="77777777" w:rsidR="00112629" w:rsidRDefault="00112629" w:rsidP="00112629">
            <w:pPr>
              <w:pStyle w:val="Dates"/>
            </w:pPr>
            <w:r w:rsidRPr="006F4E60">
              <w:t>5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79A346D" w14:textId="77777777" w:rsidR="00112629" w:rsidRDefault="00112629" w:rsidP="00112629">
            <w:pPr>
              <w:pStyle w:val="Dates"/>
            </w:pPr>
            <w:r w:rsidRPr="006F4E60">
              <w:t>6</w:t>
            </w: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1DA0966" w14:textId="77777777" w:rsidR="00112629" w:rsidRDefault="00112629" w:rsidP="00112629">
            <w:pPr>
              <w:pStyle w:val="Dates"/>
            </w:pPr>
            <w:r w:rsidRPr="006F4E60">
              <w:t>7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4A752B1" w14:textId="77777777" w:rsidR="00112629" w:rsidRDefault="00112629" w:rsidP="00112629">
            <w:pPr>
              <w:pStyle w:val="Dates"/>
            </w:pPr>
            <w:r w:rsidRPr="006F4E60">
              <w:t>8</w:t>
            </w:r>
          </w:p>
        </w:tc>
      </w:tr>
      <w:tr w:rsidR="00112629" w14:paraId="621045C2" w14:textId="77777777" w:rsidTr="00F43785">
        <w:trPr>
          <w:gridAfter w:val="1"/>
          <w:wAfter w:w="36" w:type="pct"/>
          <w:trHeight w:hRule="exact" w:val="720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9FD219E" w14:textId="77777777" w:rsidR="00112629" w:rsidRDefault="00112629" w:rsidP="00112629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EFF81D7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B24EDF8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2CA2D45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1377261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72BC390" w14:textId="77777777" w:rsidR="00112629" w:rsidRDefault="00112629" w:rsidP="00112629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4FA515E" w14:textId="77777777" w:rsidR="00112629" w:rsidRDefault="00112629" w:rsidP="00112629">
            <w:pPr>
              <w:pStyle w:val="Dates"/>
            </w:pPr>
          </w:p>
        </w:tc>
      </w:tr>
      <w:tr w:rsidR="00112629" w14:paraId="5F445228" w14:textId="77777777" w:rsidTr="00F43785">
        <w:trPr>
          <w:gridAfter w:val="1"/>
          <w:wAfter w:w="36" w:type="pct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5510FAD" w14:textId="77777777" w:rsidR="00112629" w:rsidRDefault="00112629" w:rsidP="00112629">
            <w:pPr>
              <w:pStyle w:val="Dates"/>
            </w:pPr>
            <w:r>
              <w:t>9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D31E6A" w14:textId="77777777" w:rsidR="00112629" w:rsidRDefault="00112629" w:rsidP="00112629">
            <w:pPr>
              <w:pStyle w:val="Dates"/>
            </w:pPr>
            <w:r w:rsidRPr="006F4E60">
              <w:t>10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B4295B0" w14:textId="77777777" w:rsidR="00112629" w:rsidRDefault="00112629" w:rsidP="00112629">
            <w:pPr>
              <w:pStyle w:val="Dates"/>
            </w:pPr>
            <w:r w:rsidRPr="006F4E60">
              <w:t>11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47537DD" w14:textId="77777777" w:rsidR="00112629" w:rsidRDefault="00112629" w:rsidP="00112629">
            <w:pPr>
              <w:pStyle w:val="Dates"/>
            </w:pPr>
            <w:r w:rsidRPr="006F4E60">
              <w:t>12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ECD23A" w14:textId="77777777" w:rsidR="00112629" w:rsidRDefault="00112629" w:rsidP="00112629">
            <w:pPr>
              <w:pStyle w:val="Dates"/>
            </w:pPr>
            <w:r w:rsidRPr="006F4E60">
              <w:t>13</w:t>
            </w: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B49FD12" w14:textId="77777777" w:rsidR="00112629" w:rsidRDefault="00112629" w:rsidP="00112629">
            <w:pPr>
              <w:pStyle w:val="Dates"/>
            </w:pPr>
            <w:r w:rsidRPr="006F4E60">
              <w:t>14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07E7B13" w14:textId="77777777" w:rsidR="00112629" w:rsidRDefault="00112629" w:rsidP="00112629">
            <w:pPr>
              <w:pStyle w:val="Dates"/>
            </w:pPr>
            <w:r w:rsidRPr="006F4E60">
              <w:t>15</w:t>
            </w:r>
          </w:p>
        </w:tc>
      </w:tr>
      <w:tr w:rsidR="00112629" w14:paraId="18A4AAC1" w14:textId="77777777" w:rsidTr="00F43785">
        <w:trPr>
          <w:gridAfter w:val="1"/>
          <w:wAfter w:w="36" w:type="pct"/>
          <w:trHeight w:hRule="exact" w:val="720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B10A298" w14:textId="77777777" w:rsidR="00112629" w:rsidRDefault="00112629" w:rsidP="00112629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83A87CC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8786A22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E8C9010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7F9D5E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C4D3D3" w14:textId="77777777" w:rsidR="00112629" w:rsidRDefault="00112629" w:rsidP="00112629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4FF13BB" w14:textId="77777777" w:rsidR="00112629" w:rsidRDefault="00112629" w:rsidP="00112629">
            <w:pPr>
              <w:pStyle w:val="Dates"/>
            </w:pPr>
          </w:p>
        </w:tc>
      </w:tr>
      <w:tr w:rsidR="00112629" w14:paraId="6B22A568" w14:textId="77777777" w:rsidTr="00F43785">
        <w:trPr>
          <w:gridAfter w:val="1"/>
          <w:wAfter w:w="36" w:type="pct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0375BF9" w14:textId="77777777" w:rsidR="00112629" w:rsidRDefault="00112629" w:rsidP="00112629">
            <w:pPr>
              <w:pStyle w:val="Dates"/>
            </w:pPr>
            <w:r>
              <w:t>16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6D0193A" w14:textId="77777777" w:rsidR="00112629" w:rsidRDefault="00112629" w:rsidP="00112629">
            <w:pPr>
              <w:pStyle w:val="Dates"/>
            </w:pPr>
            <w:r w:rsidRPr="006F4E60">
              <w:t>17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864A1A2" w14:textId="77777777" w:rsidR="00112629" w:rsidRDefault="00112629" w:rsidP="00112629">
            <w:pPr>
              <w:pStyle w:val="Dates"/>
            </w:pPr>
            <w:r w:rsidRPr="006F4E60">
              <w:t>18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799AABB" w14:textId="77777777" w:rsidR="00112629" w:rsidRDefault="00112629" w:rsidP="00112629">
            <w:pPr>
              <w:pStyle w:val="Dates"/>
            </w:pPr>
            <w:r w:rsidRPr="006F4E60">
              <w:t>19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D378A78" w14:textId="77777777" w:rsidR="00112629" w:rsidRDefault="00112629" w:rsidP="00112629">
            <w:pPr>
              <w:pStyle w:val="Dates"/>
            </w:pPr>
            <w:r w:rsidRPr="006F4E60">
              <w:t>20</w:t>
            </w: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6C802D2" w14:textId="77777777" w:rsidR="00112629" w:rsidRDefault="00112629" w:rsidP="00112629">
            <w:pPr>
              <w:pStyle w:val="Dates"/>
            </w:pPr>
            <w:r w:rsidRPr="006F4E60">
              <w:t>21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2211B57" w14:textId="77777777" w:rsidR="00112629" w:rsidRDefault="00112629" w:rsidP="00112629">
            <w:pPr>
              <w:pStyle w:val="Dates"/>
            </w:pPr>
            <w:r w:rsidRPr="006F4E60">
              <w:t>22</w:t>
            </w:r>
          </w:p>
        </w:tc>
      </w:tr>
      <w:tr w:rsidR="00112629" w14:paraId="6B2CAC08" w14:textId="77777777" w:rsidTr="00F43785">
        <w:trPr>
          <w:gridAfter w:val="1"/>
          <w:wAfter w:w="36" w:type="pct"/>
          <w:trHeight w:hRule="exact" w:val="720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B306797" w14:textId="77777777" w:rsidR="00112629" w:rsidRDefault="00112629" w:rsidP="00112629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B02D967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75B448C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36179B6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D872691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4DF4E4A" w14:textId="77777777" w:rsidR="00112629" w:rsidRDefault="00112629" w:rsidP="00112629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5CB168B" w14:textId="77777777" w:rsidR="00112629" w:rsidRDefault="00112629" w:rsidP="00112629">
            <w:pPr>
              <w:pStyle w:val="Dates"/>
            </w:pPr>
          </w:p>
        </w:tc>
      </w:tr>
      <w:tr w:rsidR="00112629" w14:paraId="6863C68F" w14:textId="77777777" w:rsidTr="00F43785">
        <w:trPr>
          <w:gridAfter w:val="1"/>
          <w:wAfter w:w="36" w:type="pct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D0B16F" w14:textId="77777777" w:rsidR="00112629" w:rsidRDefault="00112629" w:rsidP="00112629">
            <w:pPr>
              <w:pStyle w:val="Dates"/>
            </w:pPr>
            <w:r>
              <w:t>23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033B2FD" w14:textId="77777777" w:rsidR="00112629" w:rsidRDefault="00112629" w:rsidP="00112629">
            <w:pPr>
              <w:pStyle w:val="Dates"/>
            </w:pPr>
            <w:r w:rsidRPr="006F4E60">
              <w:t>24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664835" w14:textId="77777777" w:rsidR="00112629" w:rsidRDefault="00112629" w:rsidP="00112629">
            <w:pPr>
              <w:pStyle w:val="Dates"/>
            </w:pPr>
            <w:r w:rsidRPr="006F4E60">
              <w:t>25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ED1138" w14:textId="77777777" w:rsidR="00112629" w:rsidRDefault="00112629" w:rsidP="00112629">
            <w:pPr>
              <w:pStyle w:val="Dates"/>
            </w:pPr>
            <w:r w:rsidRPr="006F4E60">
              <w:t>26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1BA4BCA" w14:textId="77777777" w:rsidR="00112629" w:rsidRDefault="00112629" w:rsidP="00112629">
            <w:pPr>
              <w:pStyle w:val="Dates"/>
            </w:pPr>
            <w:r w:rsidRPr="006F4E60">
              <w:t>27</w:t>
            </w: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2FA51F0" w14:textId="77777777" w:rsidR="00112629" w:rsidRDefault="00112629" w:rsidP="00112629">
            <w:pPr>
              <w:pStyle w:val="Dates"/>
            </w:pPr>
            <w:r w:rsidRPr="006F4E60">
              <w:t>28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8261796" w14:textId="77777777" w:rsidR="00112629" w:rsidRDefault="00112629" w:rsidP="00112629">
            <w:pPr>
              <w:pStyle w:val="Dates"/>
            </w:pPr>
            <w:r w:rsidRPr="006F4E60">
              <w:t>29</w:t>
            </w:r>
          </w:p>
        </w:tc>
      </w:tr>
      <w:tr w:rsidR="00112629" w14:paraId="3BC6B322" w14:textId="77777777" w:rsidTr="00F43785">
        <w:trPr>
          <w:gridAfter w:val="1"/>
          <w:wAfter w:w="36" w:type="pct"/>
          <w:trHeight w:hRule="exact" w:val="720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6C53989" w14:textId="77777777" w:rsidR="00112629" w:rsidRDefault="00112629" w:rsidP="00112629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73D1196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D89903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72C2B0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9A38F10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2B42A57" w14:textId="77777777" w:rsidR="00112629" w:rsidRDefault="00112629" w:rsidP="00112629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4C8F0B2" w14:textId="77777777" w:rsidR="00112629" w:rsidRDefault="00112629" w:rsidP="00112629">
            <w:pPr>
              <w:pStyle w:val="Dates"/>
            </w:pPr>
          </w:p>
        </w:tc>
      </w:tr>
      <w:tr w:rsidR="00112629" w14:paraId="7D515E0A" w14:textId="77777777" w:rsidTr="00F43785">
        <w:trPr>
          <w:gridAfter w:val="1"/>
          <w:wAfter w:w="36" w:type="pct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0D3015B" w14:textId="77777777" w:rsidR="00112629" w:rsidRDefault="00112629" w:rsidP="00112629">
            <w:pPr>
              <w:pStyle w:val="Dates"/>
            </w:pPr>
            <w:r>
              <w:t>30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9E7F060" w14:textId="77777777" w:rsidR="00112629" w:rsidRDefault="00112629" w:rsidP="00112629">
            <w:pPr>
              <w:pStyle w:val="Dates"/>
            </w:pPr>
            <w:r w:rsidRPr="006F4E60">
              <w:t>31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1FD776D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3DB87A8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7F029ED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385202C" w14:textId="77777777" w:rsidR="00112629" w:rsidRDefault="00112629" w:rsidP="00112629">
            <w:pPr>
              <w:pStyle w:val="Dates"/>
            </w:pP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52FFEDD" w14:textId="77777777" w:rsidR="00112629" w:rsidRDefault="00112629" w:rsidP="00112629">
            <w:pPr>
              <w:pStyle w:val="Dates"/>
            </w:pPr>
          </w:p>
        </w:tc>
      </w:tr>
      <w:tr w:rsidR="0076400B" w14:paraId="3FD6F685" w14:textId="77777777" w:rsidTr="00F43785">
        <w:trPr>
          <w:gridAfter w:val="1"/>
          <w:wAfter w:w="36" w:type="pct"/>
          <w:trHeight w:hRule="exact" w:val="720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591AC34" w14:textId="77777777" w:rsidR="0076400B" w:rsidRDefault="0076400B" w:rsidP="003A3808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088296C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2A9E89A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B4D4A03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F1D4ED9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266BB1E" w14:textId="77777777" w:rsidR="0076400B" w:rsidRDefault="0076400B" w:rsidP="003A3808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A253109" w14:textId="77777777" w:rsidR="0076400B" w:rsidRDefault="0076400B" w:rsidP="003A3808">
            <w:pPr>
              <w:pStyle w:val="Dates"/>
            </w:pPr>
          </w:p>
        </w:tc>
      </w:tr>
      <w:tr w:rsidR="0076400B" w14:paraId="4A44712F" w14:textId="77777777" w:rsidTr="001D35E9">
        <w:trPr>
          <w:gridAfter w:val="1"/>
          <w:wAfter w:w="36" w:type="pct"/>
          <w:trHeight w:hRule="exact" w:val="191"/>
        </w:trPr>
        <w:tc>
          <w:tcPr>
            <w:tcW w:w="1302" w:type="pct"/>
            <w:gridSpan w:val="2"/>
            <w:tcBorders>
              <w:top w:val="single" w:sz="8" w:space="0" w:color="BFBFBF" w:themeColor="background1" w:themeShade="BF"/>
            </w:tcBorders>
          </w:tcPr>
          <w:p w14:paraId="34BC2B67" w14:textId="77777777" w:rsidR="0076400B" w:rsidRDefault="0076400B" w:rsidP="000E7125"/>
        </w:tc>
        <w:tc>
          <w:tcPr>
            <w:tcW w:w="1203" w:type="pct"/>
            <w:gridSpan w:val="4"/>
            <w:tcBorders>
              <w:top w:val="single" w:sz="8" w:space="0" w:color="BFBFBF" w:themeColor="background1" w:themeShade="BF"/>
            </w:tcBorders>
          </w:tcPr>
          <w:p w14:paraId="31D9D527" w14:textId="77777777" w:rsidR="0076400B" w:rsidRDefault="0076400B" w:rsidP="000E7125"/>
        </w:tc>
        <w:tc>
          <w:tcPr>
            <w:tcW w:w="1301" w:type="pct"/>
            <w:gridSpan w:val="5"/>
            <w:tcBorders>
              <w:top w:val="single" w:sz="8" w:space="0" w:color="BFBFBF" w:themeColor="background1" w:themeShade="BF"/>
            </w:tcBorders>
          </w:tcPr>
          <w:p w14:paraId="0CD2FEA1" w14:textId="77777777" w:rsidR="0076400B" w:rsidRDefault="0076400B" w:rsidP="000E7125"/>
        </w:tc>
        <w:tc>
          <w:tcPr>
            <w:tcW w:w="1158" w:type="pct"/>
            <w:gridSpan w:val="4"/>
            <w:tcBorders>
              <w:top w:val="single" w:sz="8" w:space="0" w:color="BFBFBF" w:themeColor="background1" w:themeShade="BF"/>
            </w:tcBorders>
          </w:tcPr>
          <w:p w14:paraId="157F2894" w14:textId="77777777" w:rsidR="0076400B" w:rsidRDefault="0076400B" w:rsidP="000E7125"/>
        </w:tc>
      </w:tr>
      <w:tr w:rsidR="0076400B" w14:paraId="0AE26AFD" w14:textId="77777777" w:rsidTr="001D35E9">
        <w:trPr>
          <w:trHeight w:hRule="exact" w:val="1584"/>
        </w:trPr>
        <w:tc>
          <w:tcPr>
            <w:tcW w:w="1339" w:type="pct"/>
            <w:gridSpan w:val="3"/>
          </w:tcPr>
          <w:p w14:paraId="3EB6F37D" w14:textId="77777777" w:rsidR="0076400B" w:rsidRDefault="00000000" w:rsidP="003A3808">
            <w:pPr>
              <w:pStyle w:val="Heading1"/>
            </w:pPr>
            <w:sdt>
              <w:sdtPr>
                <w:id w:val="361564490"/>
                <w:placeholder>
                  <w:docPart w:val="F5700BCDE1374742902BE4227286B6F0"/>
                </w:placeholder>
                <w:temporary/>
                <w:showingPlcHdr/>
                <w15:appearance w15:val="hidden"/>
              </w:sdtPr>
              <w:sdtContent>
                <w:r w:rsidR="0076400B">
                  <w:t>Events</w:t>
                </w:r>
              </w:sdtContent>
            </w:sdt>
          </w:p>
        </w:tc>
        <w:tc>
          <w:tcPr>
            <w:tcW w:w="1220" w:type="pct"/>
            <w:gridSpan w:val="4"/>
          </w:tcPr>
          <w:p w14:paraId="0BA7CCF8" w14:textId="77777777" w:rsidR="0076400B" w:rsidRDefault="00000000" w:rsidP="003A3808">
            <w:pPr>
              <w:pStyle w:val="Heading2"/>
            </w:pPr>
            <w:sdt>
              <w:sdtPr>
                <w:id w:val="-1271236424"/>
                <w:placeholder>
                  <w:docPart w:val="4482FDA17D93459CB8DD9CB31B33C72C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3F6EEF4E" w14:textId="77777777" w:rsidR="0076400B" w:rsidRDefault="00000000" w:rsidP="003A3808">
            <w:sdt>
              <w:sdtPr>
                <w:id w:val="-2120446788"/>
                <w:placeholder>
                  <w:docPart w:val="C78DF1C19D0B45CE907B46B8ECFC5B17"/>
                </w:placeholder>
                <w:temporary/>
                <w:showingPlcHdr/>
                <w15:appearance w15:val="hidden"/>
              </w:sdtPr>
              <w:sdtContent>
                <w:r w:rsidR="0076400B">
                  <w:t>To get started right away, just click any placeholder text (such as this) and start typing to replace it with your own.</w:t>
                </w:r>
              </w:sdtContent>
            </w:sdt>
          </w:p>
        </w:tc>
        <w:tc>
          <w:tcPr>
            <w:tcW w:w="1220" w:type="pct"/>
            <w:gridSpan w:val="3"/>
          </w:tcPr>
          <w:p w14:paraId="1DDF596E" w14:textId="77777777" w:rsidR="0076400B" w:rsidRDefault="00000000" w:rsidP="003A3808">
            <w:pPr>
              <w:pStyle w:val="Heading2"/>
            </w:pPr>
            <w:sdt>
              <w:sdtPr>
                <w:id w:val="1420059972"/>
                <w:placeholder>
                  <w:docPart w:val="F624EED415E0403C8C2E94DC47D40A7B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1C769F7D" w14:textId="77777777" w:rsidR="0076400B" w:rsidRDefault="00000000" w:rsidP="003A3808">
            <w:sdt>
              <w:sdtPr>
                <w:id w:val="1105468304"/>
                <w:placeholder>
                  <w:docPart w:val="8DB1F71CDED54443890BA2511D8A379A"/>
                </w:placeholder>
                <w:temporary/>
                <w:showingPlcHdr/>
                <w15:appearance w15:val="hidden"/>
              </w:sdtPr>
              <w:sdtContent>
                <w:r w:rsidR="0076400B">
                  <w:t>Want to insert a picture from your files or add a shape, text box, or table? You got it! On the Insert tab of the ribbon, just tap the option you need.</w:t>
                </w:r>
              </w:sdtContent>
            </w:sdt>
          </w:p>
        </w:tc>
        <w:tc>
          <w:tcPr>
            <w:tcW w:w="1221" w:type="pct"/>
            <w:gridSpan w:val="6"/>
          </w:tcPr>
          <w:p w14:paraId="0DD13FAD" w14:textId="77777777" w:rsidR="0076400B" w:rsidRDefault="00000000" w:rsidP="003A3808">
            <w:pPr>
              <w:pStyle w:val="Heading2"/>
            </w:pPr>
            <w:sdt>
              <w:sdtPr>
                <w:id w:val="-1547987952"/>
                <w:placeholder>
                  <w:docPart w:val="EC0892C994674DC0B5ACF912458B15E5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2F848B58" w14:textId="77777777" w:rsidR="0076400B" w:rsidRDefault="00000000" w:rsidP="003A3808">
            <w:sdt>
              <w:sdtPr>
                <w:id w:val="-1954628542"/>
                <w:placeholder>
                  <w:docPart w:val="DB6DDCD7BB9B4716A9D643C92D2C2D54"/>
                </w:placeholder>
                <w:temporary/>
                <w:showingPlcHdr/>
                <w15:appearance w15:val="hidden"/>
              </w:sdtPr>
              <w:sdtContent>
                <w:r w:rsidR="0076400B">
                  <w:t>View and edit this document in Word on your computer, tablet, or phone.</w:t>
                </w:r>
              </w:sdtContent>
            </w:sdt>
          </w:p>
        </w:tc>
      </w:tr>
    </w:tbl>
    <w:p w14:paraId="2B2F3258" w14:textId="77777777" w:rsidR="0076400B" w:rsidRDefault="0076400B" w:rsidP="0076400B">
      <w:pPr>
        <w:sectPr w:rsidR="0076400B" w:rsidSect="00916763">
          <w:pgSz w:w="15840" w:h="12240" w:orient="landscape" w:code="1"/>
          <w:pgMar w:top="504" w:right="720" w:bottom="0" w:left="720" w:header="576" w:footer="576" w:gutter="0"/>
          <w:cols w:space="720"/>
          <w:docGrid w:linePitch="360"/>
        </w:sectPr>
      </w:pPr>
    </w:p>
    <w:tbl>
      <w:tblPr>
        <w:tblW w:w="5039" w:type="pct"/>
        <w:tblLook w:val="0600" w:firstRow="0" w:lastRow="0" w:firstColumn="0" w:lastColumn="0" w:noHBand="1" w:noVBand="1"/>
        <w:tblCaption w:val="Layout table"/>
      </w:tblPr>
      <w:tblGrid>
        <w:gridCol w:w="2056"/>
        <w:gridCol w:w="1442"/>
        <w:gridCol w:w="389"/>
        <w:gridCol w:w="226"/>
        <w:gridCol w:w="2058"/>
        <w:gridCol w:w="1103"/>
        <w:gridCol w:w="154"/>
        <w:gridCol w:w="801"/>
        <w:gridCol w:w="2058"/>
        <w:gridCol w:w="682"/>
        <w:gridCol w:w="81"/>
        <w:gridCol w:w="650"/>
        <w:gridCol w:w="241"/>
        <w:gridCol w:w="403"/>
        <w:gridCol w:w="2064"/>
        <w:gridCol w:w="104"/>
      </w:tblGrid>
      <w:tr w:rsidR="0076400B" w14:paraId="43A273D5" w14:textId="77777777" w:rsidTr="001D35E9">
        <w:trPr>
          <w:gridAfter w:val="1"/>
          <w:wAfter w:w="36" w:type="pct"/>
        </w:trPr>
        <w:tc>
          <w:tcPr>
            <w:tcW w:w="4031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4CAB29EB" w14:textId="77777777" w:rsidR="0076400B" w:rsidRDefault="0076400B" w:rsidP="000E7125">
            <w:pPr>
              <w:pStyle w:val="Month"/>
              <w:jc w:val="right"/>
            </w:pPr>
            <w:r>
              <w:lastRenderedPageBreak/>
              <w:t>April</w:t>
            </w:r>
          </w:p>
        </w:tc>
        <w:tc>
          <w:tcPr>
            <w:tcW w:w="933" w:type="pct"/>
            <w:gridSpan w:val="3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5D73EEF1" w14:textId="77777777" w:rsidR="0076400B" w:rsidRDefault="00112629" w:rsidP="000E7125">
            <w:pPr>
              <w:pStyle w:val="Year"/>
              <w:jc w:val="right"/>
            </w:pPr>
            <w:r>
              <w:t>2026</w:t>
            </w:r>
          </w:p>
        </w:tc>
      </w:tr>
      <w:tr w:rsidR="0076400B" w14:paraId="02DE6FFF" w14:textId="77777777" w:rsidTr="001D35E9">
        <w:trPr>
          <w:gridAfter w:val="1"/>
          <w:wAfter w:w="36" w:type="pct"/>
        </w:trPr>
        <w:tc>
          <w:tcPr>
            <w:tcW w:w="4114" w:type="pct"/>
            <w:gridSpan w:val="13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4A429BE1" w14:textId="77777777" w:rsidR="0076400B" w:rsidRDefault="0076400B" w:rsidP="003A3808">
            <w:pPr>
              <w:pStyle w:val="NoSpacing"/>
            </w:pPr>
          </w:p>
        </w:tc>
        <w:tc>
          <w:tcPr>
            <w:tcW w:w="850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7862D6FC" w14:textId="77777777" w:rsidR="0076400B" w:rsidRDefault="0076400B" w:rsidP="003A3808">
            <w:pPr>
              <w:pStyle w:val="NoSpacing"/>
            </w:pPr>
          </w:p>
        </w:tc>
      </w:tr>
      <w:tr w:rsidR="0076400B" w14:paraId="2187F04F" w14:textId="77777777" w:rsidTr="00F43785">
        <w:trPr>
          <w:gridAfter w:val="1"/>
          <w:wAfter w:w="36" w:type="pct"/>
        </w:trPr>
        <w:tc>
          <w:tcPr>
            <w:tcW w:w="708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2A7B3339" w14:textId="77777777" w:rsidR="0076400B" w:rsidRDefault="00000000" w:rsidP="003A3808">
            <w:pPr>
              <w:pStyle w:val="Days"/>
            </w:pPr>
            <w:sdt>
              <w:sdtPr>
                <w:id w:val="746852238"/>
                <w:placeholder>
                  <w:docPart w:val="14F5845B4F2A4FDAA3B516A7BAAC1F8E"/>
                </w:placeholder>
                <w:temporary/>
                <w:showingPlcHdr/>
                <w15:appearance w15:val="hidden"/>
              </w:sdtPr>
              <w:sdtContent>
                <w:r w:rsidR="0076400B">
                  <w:t>Monday</w:t>
                </w:r>
              </w:sdtContent>
            </w:sdt>
            <w:r w:rsidR="0076400B">
              <w:t xml:space="preserve"> 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5368E448" w14:textId="77777777" w:rsidR="0076400B" w:rsidRDefault="00000000" w:rsidP="003A3808">
            <w:pPr>
              <w:pStyle w:val="Days"/>
            </w:pPr>
            <w:sdt>
              <w:sdtPr>
                <w:id w:val="312988421"/>
                <w:placeholder>
                  <w:docPart w:val="8C2181A5FA33489FB8FA374AF2025F24"/>
                </w:placeholder>
                <w:temporary/>
                <w:showingPlcHdr/>
                <w15:appearance w15:val="hidden"/>
              </w:sdtPr>
              <w:sdtContent>
                <w:r w:rsidR="0076400B">
                  <w:t>Tuesday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7A0A6F13" w14:textId="77777777" w:rsidR="0076400B" w:rsidRDefault="00000000" w:rsidP="003A3808">
            <w:pPr>
              <w:pStyle w:val="Days"/>
            </w:pPr>
            <w:sdt>
              <w:sdtPr>
                <w:id w:val="-1086152224"/>
                <w:placeholder>
                  <w:docPart w:val="849F1A967A054B3489859383503E8F41"/>
                </w:placeholder>
                <w:temporary/>
                <w:showingPlcHdr/>
                <w15:appearance w15:val="hidden"/>
              </w:sdtPr>
              <w:sdtContent>
                <w:r w:rsidR="0076400B">
                  <w:t>Wednesday</w:t>
                </w:r>
              </w:sdtContent>
            </w:sdt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7D5432B2" w14:textId="77777777" w:rsidR="0076400B" w:rsidRDefault="00000000" w:rsidP="003A3808">
            <w:pPr>
              <w:pStyle w:val="Days"/>
            </w:pPr>
            <w:sdt>
              <w:sdtPr>
                <w:id w:val="-2119443126"/>
                <w:placeholder>
                  <w:docPart w:val="ACAD1899FACE443CBA71984C07F61A3C"/>
                </w:placeholder>
                <w:temporary/>
                <w:showingPlcHdr/>
                <w15:appearance w15:val="hidden"/>
              </w:sdtPr>
              <w:sdtContent>
                <w:r w:rsidR="0076400B">
                  <w:t>Thursday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2229CE2D" w14:textId="77777777" w:rsidR="0076400B" w:rsidRDefault="00000000" w:rsidP="003A3808">
            <w:pPr>
              <w:pStyle w:val="Days"/>
            </w:pPr>
            <w:sdt>
              <w:sdtPr>
                <w:id w:val="-899286761"/>
                <w:placeholder>
                  <w:docPart w:val="BB493609AF9D41A4AD24418CDE4D662B"/>
                </w:placeholder>
                <w:temporary/>
                <w:showingPlcHdr/>
                <w15:appearance w15:val="hidden"/>
              </w:sdtPr>
              <w:sdtContent>
                <w:r w:rsidR="0076400B">
                  <w:t>Friday</w:t>
                </w:r>
              </w:sdtContent>
            </w:sdt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38D76366" w14:textId="77777777" w:rsidR="0076400B" w:rsidRDefault="00000000" w:rsidP="003A3808">
            <w:pPr>
              <w:pStyle w:val="Days"/>
            </w:pPr>
            <w:sdt>
              <w:sdtPr>
                <w:id w:val="1134521786"/>
                <w:placeholder>
                  <w:docPart w:val="578C0FD3523145319F9031B2F1FC525A"/>
                </w:placeholder>
                <w:temporary/>
                <w:showingPlcHdr/>
                <w15:appearance w15:val="hidden"/>
              </w:sdtPr>
              <w:sdtContent>
                <w:r w:rsidR="0076400B">
                  <w:t>Saturday</w:t>
                </w:r>
              </w:sdtContent>
            </w:sdt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3A0D0BBC" w14:textId="77777777" w:rsidR="0076400B" w:rsidRDefault="00000000" w:rsidP="003A3808">
            <w:pPr>
              <w:pStyle w:val="Days"/>
            </w:pPr>
            <w:sdt>
              <w:sdtPr>
                <w:id w:val="-769862171"/>
                <w:placeholder>
                  <w:docPart w:val="EAB7DC934CE44228A4EF7BEBA3A5A05E"/>
                </w:placeholder>
                <w:temporary/>
                <w:showingPlcHdr/>
                <w15:appearance w15:val="hidden"/>
              </w:sdtPr>
              <w:sdtContent>
                <w:r w:rsidR="0076400B">
                  <w:t>Sunday</w:t>
                </w:r>
              </w:sdtContent>
            </w:sdt>
          </w:p>
        </w:tc>
      </w:tr>
      <w:tr w:rsidR="00112629" w14:paraId="229B3E8C" w14:textId="77777777" w:rsidTr="00F43785">
        <w:trPr>
          <w:gridAfter w:val="1"/>
          <w:wAfter w:w="36" w:type="pct"/>
        </w:trPr>
        <w:tc>
          <w:tcPr>
            <w:tcW w:w="708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1AC556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9116EC0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D294FE" w14:textId="77777777" w:rsidR="00112629" w:rsidRDefault="00112629" w:rsidP="00112629">
            <w:pPr>
              <w:pStyle w:val="Dates"/>
            </w:pPr>
            <w:r w:rsidRPr="004E344B">
              <w:t>1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5AA9491" w14:textId="77777777" w:rsidR="00112629" w:rsidRDefault="00112629" w:rsidP="00112629">
            <w:pPr>
              <w:pStyle w:val="Dates"/>
            </w:pPr>
            <w:r w:rsidRPr="004E344B">
              <w:t>2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122C4E" w14:textId="77777777" w:rsidR="00112629" w:rsidRDefault="00112629" w:rsidP="00112629">
            <w:pPr>
              <w:pStyle w:val="Dates"/>
            </w:pPr>
            <w:r w:rsidRPr="004E344B">
              <w:t>3</w:t>
            </w: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03A9DED" w14:textId="77777777" w:rsidR="00112629" w:rsidRDefault="00112629" w:rsidP="00112629">
            <w:pPr>
              <w:pStyle w:val="Dates"/>
            </w:pPr>
            <w:r w:rsidRPr="004E344B">
              <w:t>4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3C97506" w14:textId="77777777" w:rsidR="00112629" w:rsidRDefault="00112629" w:rsidP="00112629">
            <w:pPr>
              <w:pStyle w:val="Dates"/>
            </w:pPr>
            <w:r w:rsidRPr="004E344B">
              <w:t>5</w:t>
            </w:r>
          </w:p>
        </w:tc>
      </w:tr>
      <w:tr w:rsidR="00112629" w14:paraId="424E413E" w14:textId="77777777" w:rsidTr="00F43785">
        <w:trPr>
          <w:gridAfter w:val="1"/>
          <w:wAfter w:w="36" w:type="pct"/>
          <w:trHeight w:hRule="exact" w:val="720"/>
        </w:trPr>
        <w:tc>
          <w:tcPr>
            <w:tcW w:w="708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8BB52C2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562A469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4A1202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A1A39B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0E32B9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7BCACA4" w14:textId="77777777" w:rsidR="00112629" w:rsidRDefault="00112629" w:rsidP="00112629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37C35B" w14:textId="77777777" w:rsidR="00112629" w:rsidRDefault="00112629" w:rsidP="00112629">
            <w:pPr>
              <w:pStyle w:val="Dates"/>
            </w:pPr>
          </w:p>
        </w:tc>
      </w:tr>
      <w:tr w:rsidR="00112629" w14:paraId="0AB2147E" w14:textId="77777777" w:rsidTr="00F43785">
        <w:trPr>
          <w:gridAfter w:val="1"/>
          <w:wAfter w:w="36" w:type="pct"/>
        </w:trPr>
        <w:tc>
          <w:tcPr>
            <w:tcW w:w="708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F29B06E" w14:textId="77777777" w:rsidR="00112629" w:rsidRDefault="00112629" w:rsidP="00112629">
            <w:pPr>
              <w:pStyle w:val="Dates"/>
            </w:pPr>
            <w:r>
              <w:t>6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D623BB0" w14:textId="77777777" w:rsidR="00112629" w:rsidRDefault="00112629" w:rsidP="00112629">
            <w:pPr>
              <w:pStyle w:val="Dates"/>
            </w:pPr>
            <w:r w:rsidRPr="004E344B">
              <w:t>7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C988C9B" w14:textId="77777777" w:rsidR="00112629" w:rsidRDefault="00112629" w:rsidP="00112629">
            <w:pPr>
              <w:pStyle w:val="Dates"/>
            </w:pPr>
            <w:r w:rsidRPr="004E344B">
              <w:t>8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356DC97" w14:textId="77777777" w:rsidR="00112629" w:rsidRDefault="00112629" w:rsidP="00112629">
            <w:pPr>
              <w:pStyle w:val="Dates"/>
            </w:pPr>
            <w:r w:rsidRPr="004E344B">
              <w:t>9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659753B" w14:textId="77777777" w:rsidR="00112629" w:rsidRDefault="00112629" w:rsidP="00112629">
            <w:pPr>
              <w:pStyle w:val="Dates"/>
            </w:pPr>
            <w:r w:rsidRPr="004E344B">
              <w:t>10</w:t>
            </w: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0F3333E" w14:textId="77777777" w:rsidR="00112629" w:rsidRDefault="00112629" w:rsidP="00112629">
            <w:pPr>
              <w:pStyle w:val="Dates"/>
            </w:pPr>
            <w:r w:rsidRPr="004E344B">
              <w:t>11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D01D76C" w14:textId="77777777" w:rsidR="00112629" w:rsidRDefault="00112629" w:rsidP="00112629">
            <w:pPr>
              <w:pStyle w:val="Dates"/>
            </w:pPr>
            <w:r w:rsidRPr="004E344B">
              <w:t>12</w:t>
            </w:r>
          </w:p>
        </w:tc>
      </w:tr>
      <w:tr w:rsidR="00112629" w14:paraId="51AAE0B3" w14:textId="77777777" w:rsidTr="00F43785">
        <w:trPr>
          <w:gridAfter w:val="1"/>
          <w:wAfter w:w="36" w:type="pct"/>
          <w:trHeight w:hRule="exact" w:val="720"/>
        </w:trPr>
        <w:tc>
          <w:tcPr>
            <w:tcW w:w="708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CC8D979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04BDD88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97E9DDF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97B4A67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9E23BD2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71D9811" w14:textId="77777777" w:rsidR="00112629" w:rsidRDefault="00112629" w:rsidP="00112629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55FA788" w14:textId="77777777" w:rsidR="00112629" w:rsidRDefault="00112629" w:rsidP="00112629">
            <w:pPr>
              <w:pStyle w:val="Dates"/>
            </w:pPr>
          </w:p>
        </w:tc>
      </w:tr>
      <w:tr w:rsidR="00112629" w14:paraId="1ED74D02" w14:textId="77777777" w:rsidTr="00F43785">
        <w:trPr>
          <w:gridAfter w:val="1"/>
          <w:wAfter w:w="36" w:type="pct"/>
        </w:trPr>
        <w:tc>
          <w:tcPr>
            <w:tcW w:w="708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37B1A21" w14:textId="77777777" w:rsidR="00112629" w:rsidRDefault="00112629" w:rsidP="00112629">
            <w:pPr>
              <w:pStyle w:val="Dates"/>
            </w:pPr>
            <w:r>
              <w:t>13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A63B6E" w14:textId="77777777" w:rsidR="00112629" w:rsidRDefault="00112629" w:rsidP="00112629">
            <w:pPr>
              <w:pStyle w:val="Dates"/>
            </w:pPr>
            <w:r w:rsidRPr="004E344B">
              <w:t>14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842C3D4" w14:textId="77777777" w:rsidR="00112629" w:rsidRDefault="00112629" w:rsidP="00112629">
            <w:pPr>
              <w:pStyle w:val="Dates"/>
            </w:pPr>
            <w:r w:rsidRPr="004E344B">
              <w:t>15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45F5FD3" w14:textId="77777777" w:rsidR="00112629" w:rsidRDefault="00112629" w:rsidP="00112629">
            <w:pPr>
              <w:pStyle w:val="Dates"/>
            </w:pPr>
            <w:r w:rsidRPr="004E344B">
              <w:t>16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9EC0A42" w14:textId="77777777" w:rsidR="00112629" w:rsidRDefault="00112629" w:rsidP="00112629">
            <w:pPr>
              <w:pStyle w:val="Dates"/>
            </w:pPr>
            <w:r w:rsidRPr="004E344B">
              <w:t>17</w:t>
            </w: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5228F8" w14:textId="77777777" w:rsidR="00112629" w:rsidRDefault="00112629" w:rsidP="00112629">
            <w:pPr>
              <w:pStyle w:val="Dates"/>
            </w:pPr>
            <w:r w:rsidRPr="004E344B">
              <w:t>18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DFA8543" w14:textId="77777777" w:rsidR="00112629" w:rsidRDefault="00112629" w:rsidP="00112629">
            <w:pPr>
              <w:pStyle w:val="Dates"/>
            </w:pPr>
            <w:r w:rsidRPr="004E344B">
              <w:t>19</w:t>
            </w:r>
          </w:p>
        </w:tc>
      </w:tr>
      <w:tr w:rsidR="00112629" w14:paraId="47E728CD" w14:textId="77777777" w:rsidTr="00F43785">
        <w:trPr>
          <w:gridAfter w:val="1"/>
          <w:wAfter w:w="36" w:type="pct"/>
          <w:trHeight w:hRule="exact" w:val="720"/>
        </w:trPr>
        <w:tc>
          <w:tcPr>
            <w:tcW w:w="708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B20E42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DD9CD38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7A2D5FB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F7C2BF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F6D495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3461EA4" w14:textId="77777777" w:rsidR="00112629" w:rsidRDefault="00112629" w:rsidP="00112629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122A23" w14:textId="77777777" w:rsidR="00112629" w:rsidRDefault="00112629" w:rsidP="00112629">
            <w:pPr>
              <w:pStyle w:val="Dates"/>
            </w:pPr>
          </w:p>
        </w:tc>
      </w:tr>
      <w:tr w:rsidR="00112629" w14:paraId="575C7DF8" w14:textId="77777777" w:rsidTr="00F43785">
        <w:trPr>
          <w:gridAfter w:val="1"/>
          <w:wAfter w:w="36" w:type="pct"/>
        </w:trPr>
        <w:tc>
          <w:tcPr>
            <w:tcW w:w="708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A152122" w14:textId="77777777" w:rsidR="00112629" w:rsidRDefault="00112629" w:rsidP="00112629">
            <w:pPr>
              <w:pStyle w:val="Dates"/>
            </w:pPr>
            <w:r>
              <w:t>20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7A4D4F7" w14:textId="77777777" w:rsidR="00112629" w:rsidRDefault="00112629" w:rsidP="00112629">
            <w:pPr>
              <w:pStyle w:val="Dates"/>
            </w:pPr>
            <w:r w:rsidRPr="004E344B">
              <w:t>21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98AE9BD" w14:textId="77777777" w:rsidR="00112629" w:rsidRDefault="00112629" w:rsidP="00112629">
            <w:pPr>
              <w:pStyle w:val="Dates"/>
            </w:pPr>
            <w:r w:rsidRPr="004E344B">
              <w:t>22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135C19E" w14:textId="77777777" w:rsidR="00112629" w:rsidRDefault="00112629" w:rsidP="00112629">
            <w:pPr>
              <w:pStyle w:val="Dates"/>
            </w:pPr>
            <w:r w:rsidRPr="004E344B">
              <w:t>23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6518897" w14:textId="77777777" w:rsidR="00112629" w:rsidRDefault="00112629" w:rsidP="00112629">
            <w:pPr>
              <w:pStyle w:val="Dates"/>
            </w:pPr>
            <w:r w:rsidRPr="004E344B">
              <w:t>24</w:t>
            </w: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0F1D98E" w14:textId="77777777" w:rsidR="00112629" w:rsidRDefault="00112629" w:rsidP="00112629">
            <w:pPr>
              <w:pStyle w:val="Dates"/>
            </w:pPr>
            <w:r w:rsidRPr="004E344B">
              <w:t>25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933E81C" w14:textId="77777777" w:rsidR="00112629" w:rsidRDefault="00112629" w:rsidP="00112629">
            <w:pPr>
              <w:pStyle w:val="Dates"/>
            </w:pPr>
            <w:r w:rsidRPr="004E344B">
              <w:t>26</w:t>
            </w:r>
          </w:p>
        </w:tc>
      </w:tr>
      <w:tr w:rsidR="00112629" w14:paraId="6E4F7E04" w14:textId="77777777" w:rsidTr="00F43785">
        <w:trPr>
          <w:gridAfter w:val="1"/>
          <w:wAfter w:w="36" w:type="pct"/>
          <w:trHeight w:hRule="exact" w:val="720"/>
        </w:trPr>
        <w:tc>
          <w:tcPr>
            <w:tcW w:w="708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259806B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EA03CE0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44C131A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58588FC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EE522C2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77345F1" w14:textId="77777777" w:rsidR="00112629" w:rsidRDefault="00112629" w:rsidP="00112629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C4F03BF" w14:textId="77777777" w:rsidR="00112629" w:rsidRDefault="00112629" w:rsidP="00112629">
            <w:pPr>
              <w:pStyle w:val="Dates"/>
            </w:pPr>
          </w:p>
        </w:tc>
      </w:tr>
      <w:tr w:rsidR="00112629" w14:paraId="3D3C4B2A" w14:textId="77777777" w:rsidTr="00F43785">
        <w:trPr>
          <w:gridAfter w:val="1"/>
          <w:wAfter w:w="36" w:type="pct"/>
        </w:trPr>
        <w:tc>
          <w:tcPr>
            <w:tcW w:w="708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AA2522A" w14:textId="77777777" w:rsidR="00112629" w:rsidRDefault="00112629" w:rsidP="00112629">
            <w:pPr>
              <w:pStyle w:val="Dates"/>
            </w:pPr>
            <w:r>
              <w:t>27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037190F" w14:textId="77777777" w:rsidR="00112629" w:rsidRDefault="00112629" w:rsidP="00112629">
            <w:pPr>
              <w:pStyle w:val="Dates"/>
            </w:pPr>
            <w:r w:rsidRPr="004E344B">
              <w:t>28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CC91B69" w14:textId="77777777" w:rsidR="00112629" w:rsidRDefault="00112629" w:rsidP="00112629">
            <w:pPr>
              <w:pStyle w:val="Dates"/>
            </w:pPr>
            <w:r w:rsidRPr="004E344B">
              <w:t>29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A2D3F24" w14:textId="77777777" w:rsidR="00112629" w:rsidRDefault="00112629" w:rsidP="00112629">
            <w:pPr>
              <w:pStyle w:val="Dates"/>
            </w:pPr>
            <w:r w:rsidRPr="004E344B">
              <w:t>30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DC4A87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223FFF2" w14:textId="77777777" w:rsidR="00112629" w:rsidRDefault="00112629" w:rsidP="00112629">
            <w:pPr>
              <w:pStyle w:val="Dates"/>
            </w:pP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A1EDE1F" w14:textId="77777777" w:rsidR="00112629" w:rsidRDefault="00112629" w:rsidP="00112629">
            <w:pPr>
              <w:pStyle w:val="Dates"/>
            </w:pPr>
          </w:p>
        </w:tc>
      </w:tr>
      <w:tr w:rsidR="0076400B" w14:paraId="148E0B13" w14:textId="77777777" w:rsidTr="00F43785">
        <w:trPr>
          <w:gridAfter w:val="1"/>
          <w:wAfter w:w="36" w:type="pct"/>
          <w:trHeight w:hRule="exact" w:val="720"/>
        </w:trPr>
        <w:tc>
          <w:tcPr>
            <w:tcW w:w="708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D1C666B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59200BE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336C1D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C76E60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5E22A8C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0871640" w14:textId="77777777" w:rsidR="0076400B" w:rsidRDefault="0076400B" w:rsidP="003A3808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96D637A" w14:textId="77777777" w:rsidR="0076400B" w:rsidRDefault="0076400B" w:rsidP="003A3808">
            <w:pPr>
              <w:pStyle w:val="Dates"/>
            </w:pPr>
          </w:p>
        </w:tc>
      </w:tr>
      <w:tr w:rsidR="0076400B" w14:paraId="15F7BD80" w14:textId="77777777" w:rsidTr="00F43785">
        <w:trPr>
          <w:gridAfter w:val="1"/>
          <w:wAfter w:w="36" w:type="pct"/>
        </w:trPr>
        <w:tc>
          <w:tcPr>
            <w:tcW w:w="708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84BA3E2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8DACF9E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D5BDB47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7F82ECD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72839A1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D379014" w14:textId="77777777" w:rsidR="0076400B" w:rsidRDefault="0076400B" w:rsidP="003A3808">
            <w:pPr>
              <w:pStyle w:val="Dates"/>
            </w:pP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79F511E" w14:textId="77777777" w:rsidR="0076400B" w:rsidRDefault="0076400B" w:rsidP="003A3808">
            <w:pPr>
              <w:pStyle w:val="Dates"/>
            </w:pPr>
          </w:p>
        </w:tc>
      </w:tr>
      <w:tr w:rsidR="0076400B" w14:paraId="7782BA65" w14:textId="77777777" w:rsidTr="00F43785">
        <w:trPr>
          <w:gridAfter w:val="1"/>
          <w:wAfter w:w="36" w:type="pct"/>
          <w:trHeight w:hRule="exact" w:val="720"/>
        </w:trPr>
        <w:tc>
          <w:tcPr>
            <w:tcW w:w="708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C2D838E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91CD74B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27C49FD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52F3E69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07A1144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5F556B7" w14:textId="77777777" w:rsidR="0076400B" w:rsidRDefault="0076400B" w:rsidP="003A3808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00C6B73" w14:textId="77777777" w:rsidR="0076400B" w:rsidRDefault="0076400B" w:rsidP="003A3808">
            <w:pPr>
              <w:pStyle w:val="Dates"/>
            </w:pPr>
          </w:p>
        </w:tc>
      </w:tr>
      <w:tr w:rsidR="0076400B" w14:paraId="1A131FF9" w14:textId="77777777" w:rsidTr="00F43785">
        <w:trPr>
          <w:gridAfter w:val="1"/>
          <w:wAfter w:w="36" w:type="pct"/>
          <w:trHeight w:hRule="exact" w:val="191"/>
        </w:trPr>
        <w:tc>
          <w:tcPr>
            <w:tcW w:w="1205" w:type="pct"/>
            <w:gridSpan w:val="2"/>
            <w:tcBorders>
              <w:top w:val="single" w:sz="8" w:space="0" w:color="BFBFBF" w:themeColor="background1" w:themeShade="BF"/>
            </w:tcBorders>
          </w:tcPr>
          <w:p w14:paraId="6D35A78E" w14:textId="77777777" w:rsidR="0076400B" w:rsidRDefault="0076400B" w:rsidP="000E7125"/>
        </w:tc>
        <w:tc>
          <w:tcPr>
            <w:tcW w:w="1301" w:type="pct"/>
            <w:gridSpan w:val="4"/>
            <w:tcBorders>
              <w:top w:val="single" w:sz="8" w:space="0" w:color="BFBFBF" w:themeColor="background1" w:themeShade="BF"/>
            </w:tcBorders>
          </w:tcPr>
          <w:p w14:paraId="3E69EB98" w14:textId="77777777" w:rsidR="0076400B" w:rsidRDefault="0076400B" w:rsidP="000E7125"/>
        </w:tc>
        <w:tc>
          <w:tcPr>
            <w:tcW w:w="1301" w:type="pct"/>
            <w:gridSpan w:val="5"/>
            <w:tcBorders>
              <w:top w:val="single" w:sz="8" w:space="0" w:color="BFBFBF" w:themeColor="background1" w:themeShade="BF"/>
            </w:tcBorders>
          </w:tcPr>
          <w:p w14:paraId="00800D8D" w14:textId="77777777" w:rsidR="0076400B" w:rsidRDefault="0076400B" w:rsidP="000E7125"/>
        </w:tc>
        <w:tc>
          <w:tcPr>
            <w:tcW w:w="1157" w:type="pct"/>
            <w:gridSpan w:val="4"/>
            <w:tcBorders>
              <w:top w:val="single" w:sz="8" w:space="0" w:color="BFBFBF" w:themeColor="background1" w:themeShade="BF"/>
            </w:tcBorders>
          </w:tcPr>
          <w:p w14:paraId="4B9479D8" w14:textId="77777777" w:rsidR="0076400B" w:rsidRDefault="0076400B" w:rsidP="000E7125"/>
        </w:tc>
      </w:tr>
      <w:tr w:rsidR="0076400B" w14:paraId="462B1CCF" w14:textId="77777777" w:rsidTr="001D35E9">
        <w:trPr>
          <w:trHeight w:hRule="exact" w:val="1584"/>
        </w:trPr>
        <w:tc>
          <w:tcPr>
            <w:tcW w:w="1339" w:type="pct"/>
            <w:gridSpan w:val="3"/>
          </w:tcPr>
          <w:p w14:paraId="6ABE63DA" w14:textId="77777777" w:rsidR="0076400B" w:rsidRDefault="00000000" w:rsidP="003A3808">
            <w:pPr>
              <w:pStyle w:val="Heading1"/>
            </w:pPr>
            <w:sdt>
              <w:sdtPr>
                <w:id w:val="659970299"/>
                <w:placeholder>
                  <w:docPart w:val="E02F4F659ACA4C07BB0DFECD7191C40D"/>
                </w:placeholder>
                <w:temporary/>
                <w:showingPlcHdr/>
                <w15:appearance w15:val="hidden"/>
              </w:sdtPr>
              <w:sdtContent>
                <w:r w:rsidR="0076400B">
                  <w:t>Events</w:t>
                </w:r>
              </w:sdtContent>
            </w:sdt>
          </w:p>
        </w:tc>
        <w:tc>
          <w:tcPr>
            <w:tcW w:w="1220" w:type="pct"/>
            <w:gridSpan w:val="4"/>
          </w:tcPr>
          <w:p w14:paraId="25099E94" w14:textId="77777777" w:rsidR="0076400B" w:rsidRDefault="00000000" w:rsidP="003A3808">
            <w:pPr>
              <w:pStyle w:val="Heading2"/>
            </w:pPr>
            <w:sdt>
              <w:sdtPr>
                <w:id w:val="-106509092"/>
                <w:placeholder>
                  <w:docPart w:val="9644DD749BE44005B3C9F8E02BEA9492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7D155B52" w14:textId="77777777" w:rsidR="0076400B" w:rsidRDefault="00000000" w:rsidP="003A3808">
            <w:sdt>
              <w:sdtPr>
                <w:id w:val="-1963877098"/>
                <w:placeholder>
                  <w:docPart w:val="7EDA85A8EA9F4E77B064A86E5945F33E"/>
                </w:placeholder>
                <w:temporary/>
                <w:showingPlcHdr/>
                <w15:appearance w15:val="hidden"/>
              </w:sdtPr>
              <w:sdtContent>
                <w:r w:rsidR="0076400B">
                  <w:t>To get started right away, just click any placeholder text (such as this) and start typing to replace it with your own.</w:t>
                </w:r>
              </w:sdtContent>
            </w:sdt>
          </w:p>
        </w:tc>
        <w:tc>
          <w:tcPr>
            <w:tcW w:w="1220" w:type="pct"/>
            <w:gridSpan w:val="3"/>
          </w:tcPr>
          <w:p w14:paraId="375D4489" w14:textId="77777777" w:rsidR="0076400B" w:rsidRDefault="00000000" w:rsidP="003A3808">
            <w:pPr>
              <w:pStyle w:val="Heading2"/>
            </w:pPr>
            <w:sdt>
              <w:sdtPr>
                <w:id w:val="-1552455931"/>
                <w:placeholder>
                  <w:docPart w:val="160FDF26E9B14B44978D74F76487A4E6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101B1D68" w14:textId="77777777" w:rsidR="0076400B" w:rsidRDefault="00000000" w:rsidP="003A3808">
            <w:sdt>
              <w:sdtPr>
                <w:id w:val="-1967271197"/>
                <w:placeholder>
                  <w:docPart w:val="D833477691A64902B6011BAE2B05CB1F"/>
                </w:placeholder>
                <w:temporary/>
                <w:showingPlcHdr/>
                <w15:appearance w15:val="hidden"/>
              </w:sdtPr>
              <w:sdtContent>
                <w:r w:rsidR="0076400B">
                  <w:t>Want to insert a picture from your files or add a shape, text box, or table? You got it! On the Insert tab of the ribbon, just tap the option you need.</w:t>
                </w:r>
              </w:sdtContent>
            </w:sdt>
          </w:p>
        </w:tc>
        <w:tc>
          <w:tcPr>
            <w:tcW w:w="1221" w:type="pct"/>
            <w:gridSpan w:val="6"/>
          </w:tcPr>
          <w:p w14:paraId="7B43C5E4" w14:textId="77777777" w:rsidR="0076400B" w:rsidRDefault="00000000" w:rsidP="003A3808">
            <w:pPr>
              <w:pStyle w:val="Heading2"/>
            </w:pPr>
            <w:sdt>
              <w:sdtPr>
                <w:id w:val="-1160539813"/>
                <w:placeholder>
                  <w:docPart w:val="5AC50DA4D525492FAB02AD7A8CF05F4D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720BB4FC" w14:textId="77777777" w:rsidR="0076400B" w:rsidRDefault="00000000" w:rsidP="003A3808">
            <w:sdt>
              <w:sdtPr>
                <w:id w:val="-1250027564"/>
                <w:placeholder>
                  <w:docPart w:val="91E3B7C05F9248939D8545AB452700B8"/>
                </w:placeholder>
                <w:temporary/>
                <w:showingPlcHdr/>
                <w15:appearance w15:val="hidden"/>
              </w:sdtPr>
              <w:sdtContent>
                <w:r w:rsidR="0076400B">
                  <w:t>View and edit this document in Word on your computer, tablet, or phone.</w:t>
                </w:r>
              </w:sdtContent>
            </w:sdt>
          </w:p>
        </w:tc>
      </w:tr>
    </w:tbl>
    <w:p w14:paraId="7EFD1560" w14:textId="77777777" w:rsidR="0076400B" w:rsidRDefault="0076400B" w:rsidP="0076400B">
      <w:pPr>
        <w:sectPr w:rsidR="0076400B" w:rsidSect="00916763">
          <w:pgSz w:w="15840" w:h="12240" w:orient="landscape" w:code="1"/>
          <w:pgMar w:top="504" w:right="720" w:bottom="0" w:left="720" w:header="576" w:footer="576" w:gutter="0"/>
          <w:cols w:space="720"/>
          <w:docGrid w:linePitch="360"/>
        </w:sectPr>
      </w:pPr>
    </w:p>
    <w:tbl>
      <w:tblPr>
        <w:tblW w:w="5036" w:type="pct"/>
        <w:tblLook w:val="0600" w:firstRow="0" w:lastRow="0" w:firstColumn="0" w:lastColumn="0" w:noHBand="1" w:noVBand="1"/>
        <w:tblCaption w:val="Layout table"/>
      </w:tblPr>
      <w:tblGrid>
        <w:gridCol w:w="2059"/>
        <w:gridCol w:w="1444"/>
        <w:gridCol w:w="380"/>
        <w:gridCol w:w="229"/>
        <w:gridCol w:w="2057"/>
        <w:gridCol w:w="1108"/>
        <w:gridCol w:w="145"/>
        <w:gridCol w:w="804"/>
        <w:gridCol w:w="2057"/>
        <w:gridCol w:w="679"/>
        <w:gridCol w:w="90"/>
        <w:gridCol w:w="650"/>
        <w:gridCol w:w="638"/>
        <w:gridCol w:w="2062"/>
        <w:gridCol w:w="102"/>
      </w:tblGrid>
      <w:tr w:rsidR="0076400B" w14:paraId="5A1F7EC7" w14:textId="77777777" w:rsidTr="001D35E9">
        <w:trPr>
          <w:gridAfter w:val="1"/>
          <w:wAfter w:w="35" w:type="pct"/>
        </w:trPr>
        <w:tc>
          <w:tcPr>
            <w:tcW w:w="4034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4E29FE75" w14:textId="77777777" w:rsidR="0076400B" w:rsidRDefault="0076400B" w:rsidP="000E7125">
            <w:pPr>
              <w:pStyle w:val="Month"/>
              <w:jc w:val="right"/>
            </w:pPr>
            <w:r>
              <w:lastRenderedPageBreak/>
              <w:t>May</w:t>
            </w:r>
          </w:p>
        </w:tc>
        <w:tc>
          <w:tcPr>
            <w:tcW w:w="931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3C13AEA3" w14:textId="77777777" w:rsidR="0076400B" w:rsidRDefault="00112629" w:rsidP="000E7125">
            <w:pPr>
              <w:pStyle w:val="Year"/>
              <w:jc w:val="right"/>
            </w:pPr>
            <w:r>
              <w:t>2026</w:t>
            </w:r>
          </w:p>
        </w:tc>
      </w:tr>
      <w:tr w:rsidR="0076400B" w14:paraId="38E2D18A" w14:textId="77777777" w:rsidTr="001D35E9">
        <w:trPr>
          <w:gridAfter w:val="1"/>
          <w:wAfter w:w="35" w:type="pct"/>
        </w:trPr>
        <w:tc>
          <w:tcPr>
            <w:tcW w:w="4034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054F70CA" w14:textId="77777777" w:rsidR="0076400B" w:rsidRDefault="0076400B" w:rsidP="003A3808">
            <w:pPr>
              <w:pStyle w:val="NoSpacing"/>
            </w:pPr>
          </w:p>
        </w:tc>
        <w:tc>
          <w:tcPr>
            <w:tcW w:w="931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53A6965A" w14:textId="77777777" w:rsidR="0076400B" w:rsidRDefault="0076400B" w:rsidP="003A3808">
            <w:pPr>
              <w:pStyle w:val="NoSpacing"/>
            </w:pPr>
          </w:p>
        </w:tc>
      </w:tr>
      <w:tr w:rsidR="0076400B" w14:paraId="132D18D2" w14:textId="77777777" w:rsidTr="00112629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708D629D" w14:textId="77777777" w:rsidR="0076400B" w:rsidRDefault="00000000" w:rsidP="003A3808">
            <w:pPr>
              <w:pStyle w:val="Days"/>
            </w:pPr>
            <w:sdt>
              <w:sdtPr>
                <w:id w:val="-563256459"/>
                <w:placeholder>
                  <w:docPart w:val="2C1E07B0240D4BDDB49AAFD7B8F21AB0"/>
                </w:placeholder>
                <w:temporary/>
                <w:showingPlcHdr/>
                <w15:appearance w15:val="hidden"/>
              </w:sdtPr>
              <w:sdtContent>
                <w:r w:rsidR="0076400B">
                  <w:t>Monday</w:t>
                </w:r>
              </w:sdtContent>
            </w:sdt>
            <w:r w:rsidR="0076400B">
              <w:t xml:space="preserve"> 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7B0D05CF" w14:textId="77777777" w:rsidR="0076400B" w:rsidRDefault="00000000" w:rsidP="003A3808">
            <w:pPr>
              <w:pStyle w:val="Days"/>
            </w:pPr>
            <w:sdt>
              <w:sdtPr>
                <w:id w:val="-867288300"/>
                <w:placeholder>
                  <w:docPart w:val="2B45DD3A717948A5AB5CB94E037A765D"/>
                </w:placeholder>
                <w:temporary/>
                <w:showingPlcHdr/>
                <w15:appearance w15:val="hidden"/>
              </w:sdtPr>
              <w:sdtContent>
                <w:r w:rsidR="0076400B">
                  <w:t>Tuesday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3DA4E23E" w14:textId="77777777" w:rsidR="0076400B" w:rsidRDefault="00000000" w:rsidP="003A3808">
            <w:pPr>
              <w:pStyle w:val="Days"/>
            </w:pPr>
            <w:sdt>
              <w:sdtPr>
                <w:id w:val="-946161202"/>
                <w:placeholder>
                  <w:docPart w:val="E0870B15A3974F0F8407489DD645B880"/>
                </w:placeholder>
                <w:temporary/>
                <w:showingPlcHdr/>
                <w15:appearance w15:val="hidden"/>
              </w:sdtPr>
              <w:sdtContent>
                <w:r w:rsidR="0076400B">
                  <w:t>Wednesday</w:t>
                </w:r>
              </w:sdtContent>
            </w:sdt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79882ABA" w14:textId="77777777" w:rsidR="0076400B" w:rsidRDefault="00000000" w:rsidP="003A3808">
            <w:pPr>
              <w:pStyle w:val="Days"/>
            </w:pPr>
            <w:sdt>
              <w:sdtPr>
                <w:id w:val="-2028559248"/>
                <w:placeholder>
                  <w:docPart w:val="53AB0AFC728B4DF2A6D567E7D663343F"/>
                </w:placeholder>
                <w:temporary/>
                <w:showingPlcHdr/>
                <w15:appearance w15:val="hidden"/>
              </w:sdtPr>
              <w:sdtContent>
                <w:r w:rsidR="0076400B">
                  <w:t>Thursday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77DC2956" w14:textId="77777777" w:rsidR="0076400B" w:rsidRDefault="00000000" w:rsidP="003A3808">
            <w:pPr>
              <w:pStyle w:val="Days"/>
            </w:pPr>
            <w:sdt>
              <w:sdtPr>
                <w:id w:val="-902522364"/>
                <w:placeholder>
                  <w:docPart w:val="1E6294CE8C634DBCA47C8059EE423E6D"/>
                </w:placeholder>
                <w:temporary/>
                <w:showingPlcHdr/>
                <w15:appearance w15:val="hidden"/>
              </w:sdtPr>
              <w:sdtContent>
                <w:r w:rsidR="0076400B">
                  <w:t>Friday</w:t>
                </w:r>
              </w:sdtContent>
            </w:sdt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542ACD8A" w14:textId="77777777" w:rsidR="0076400B" w:rsidRDefault="00000000" w:rsidP="003A3808">
            <w:pPr>
              <w:pStyle w:val="Days"/>
            </w:pPr>
            <w:sdt>
              <w:sdtPr>
                <w:id w:val="-223601631"/>
                <w:placeholder>
                  <w:docPart w:val="5E434BAFCEC347FC94DBACB3731BB5AB"/>
                </w:placeholder>
                <w:temporary/>
                <w:showingPlcHdr/>
                <w15:appearance w15:val="hidden"/>
              </w:sdtPr>
              <w:sdtContent>
                <w:r w:rsidR="0076400B">
                  <w:t>Saturday</w:t>
                </w:r>
              </w:sdtContent>
            </w:sdt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091C065F" w14:textId="77777777" w:rsidR="0076400B" w:rsidRDefault="00000000" w:rsidP="003A3808">
            <w:pPr>
              <w:pStyle w:val="Days"/>
            </w:pPr>
            <w:sdt>
              <w:sdtPr>
                <w:id w:val="1508406692"/>
                <w:placeholder>
                  <w:docPart w:val="4960D085041C4476BE34A68DBF847E78"/>
                </w:placeholder>
                <w:temporary/>
                <w:showingPlcHdr/>
                <w15:appearance w15:val="hidden"/>
              </w:sdtPr>
              <w:sdtContent>
                <w:r w:rsidR="0076400B">
                  <w:t>Sunday</w:t>
                </w:r>
              </w:sdtContent>
            </w:sdt>
          </w:p>
        </w:tc>
      </w:tr>
      <w:tr w:rsidR="00112629" w14:paraId="0DA3287E" w14:textId="77777777" w:rsidTr="00112629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1DED81" w14:textId="77777777" w:rsidR="00112629" w:rsidRDefault="00112629" w:rsidP="00112629">
            <w:pPr>
              <w:pStyle w:val="Dates"/>
            </w:pP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B2D5710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571DB8D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C0088CA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B8C7BAE" w14:textId="77777777" w:rsidR="00112629" w:rsidRDefault="00112629" w:rsidP="00112629">
            <w:pPr>
              <w:pStyle w:val="Dates"/>
            </w:pPr>
            <w:r w:rsidRPr="009909A4">
              <w:t>1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71BB4C" w14:textId="77777777" w:rsidR="00112629" w:rsidRDefault="00112629" w:rsidP="00112629">
            <w:pPr>
              <w:pStyle w:val="Dates"/>
            </w:pPr>
            <w:r w:rsidRPr="009909A4">
              <w:t>2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2B1A78" w14:textId="77777777" w:rsidR="00112629" w:rsidRDefault="00112629" w:rsidP="00112629">
            <w:pPr>
              <w:pStyle w:val="Dates"/>
            </w:pPr>
            <w:r w:rsidRPr="009909A4">
              <w:t>3</w:t>
            </w:r>
          </w:p>
        </w:tc>
      </w:tr>
      <w:tr w:rsidR="00112629" w14:paraId="45513F23" w14:textId="77777777" w:rsidTr="00112629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7551468" w14:textId="77777777" w:rsidR="00112629" w:rsidRDefault="00112629" w:rsidP="00112629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5FCC12F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C8BF506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043D5EC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572AA8E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05F20A" w14:textId="77777777" w:rsidR="00112629" w:rsidRDefault="00112629" w:rsidP="00112629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E23250E" w14:textId="77777777" w:rsidR="00112629" w:rsidRDefault="00112629" w:rsidP="00112629">
            <w:pPr>
              <w:pStyle w:val="Dates"/>
            </w:pPr>
          </w:p>
        </w:tc>
      </w:tr>
      <w:tr w:rsidR="00112629" w14:paraId="57093FA1" w14:textId="77777777" w:rsidTr="00112629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8EFEC44" w14:textId="77777777" w:rsidR="00112629" w:rsidRDefault="00112629" w:rsidP="00112629">
            <w:pPr>
              <w:pStyle w:val="Dates"/>
            </w:pPr>
            <w:r>
              <w:t>4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747E2A5" w14:textId="77777777" w:rsidR="00112629" w:rsidRDefault="00112629" w:rsidP="00112629">
            <w:pPr>
              <w:pStyle w:val="Dates"/>
            </w:pPr>
            <w:r w:rsidRPr="009909A4">
              <w:t>5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BCE83AB" w14:textId="77777777" w:rsidR="00112629" w:rsidRDefault="00112629" w:rsidP="00112629">
            <w:pPr>
              <w:pStyle w:val="Dates"/>
            </w:pPr>
            <w:r w:rsidRPr="009909A4">
              <w:t>6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C9E2C02" w14:textId="77777777" w:rsidR="00112629" w:rsidRDefault="00112629" w:rsidP="00112629">
            <w:pPr>
              <w:pStyle w:val="Dates"/>
            </w:pPr>
            <w:r w:rsidRPr="009909A4">
              <w:t>7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B0B305B" w14:textId="77777777" w:rsidR="00112629" w:rsidRDefault="00112629" w:rsidP="00112629">
            <w:pPr>
              <w:pStyle w:val="Dates"/>
            </w:pPr>
            <w:r w:rsidRPr="009909A4">
              <w:t>8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74ACEA0" w14:textId="77777777" w:rsidR="00112629" w:rsidRDefault="00112629" w:rsidP="00112629">
            <w:pPr>
              <w:pStyle w:val="Dates"/>
            </w:pPr>
            <w:r w:rsidRPr="009909A4">
              <w:t>9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BE5B97A" w14:textId="77777777" w:rsidR="00112629" w:rsidRDefault="00112629" w:rsidP="00112629">
            <w:pPr>
              <w:pStyle w:val="Dates"/>
            </w:pPr>
            <w:r w:rsidRPr="009909A4">
              <w:t>10</w:t>
            </w:r>
          </w:p>
        </w:tc>
      </w:tr>
      <w:tr w:rsidR="00112629" w14:paraId="6EC450B0" w14:textId="77777777" w:rsidTr="00112629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8DAFA2D" w14:textId="77777777" w:rsidR="00112629" w:rsidRDefault="00112629" w:rsidP="00112629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3BC5F66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CA497BC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15DCC4F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673B157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F672AC0" w14:textId="77777777" w:rsidR="00112629" w:rsidRDefault="00112629" w:rsidP="00112629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3DFE0E9" w14:textId="77777777" w:rsidR="00112629" w:rsidRDefault="00112629" w:rsidP="00112629">
            <w:pPr>
              <w:pStyle w:val="Dates"/>
            </w:pPr>
          </w:p>
        </w:tc>
      </w:tr>
      <w:tr w:rsidR="00112629" w14:paraId="7DEEA31C" w14:textId="77777777" w:rsidTr="00112629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586E7D" w14:textId="77777777" w:rsidR="00112629" w:rsidRDefault="00112629" w:rsidP="00112629">
            <w:pPr>
              <w:pStyle w:val="Dates"/>
            </w:pPr>
            <w:r>
              <w:t>11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793A9AB" w14:textId="77777777" w:rsidR="00112629" w:rsidRDefault="00112629" w:rsidP="00112629">
            <w:pPr>
              <w:pStyle w:val="Dates"/>
            </w:pPr>
            <w:r w:rsidRPr="009909A4">
              <w:t>12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6E0F37E" w14:textId="77777777" w:rsidR="00112629" w:rsidRDefault="00112629" w:rsidP="00112629">
            <w:pPr>
              <w:pStyle w:val="Dates"/>
            </w:pPr>
            <w:r w:rsidRPr="009909A4">
              <w:t>13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EE9F19B" w14:textId="77777777" w:rsidR="00112629" w:rsidRDefault="00112629" w:rsidP="00112629">
            <w:pPr>
              <w:pStyle w:val="Dates"/>
            </w:pPr>
            <w:r w:rsidRPr="009909A4">
              <w:t>14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FE69011" w14:textId="77777777" w:rsidR="00112629" w:rsidRDefault="00112629" w:rsidP="00112629">
            <w:pPr>
              <w:pStyle w:val="Dates"/>
            </w:pPr>
            <w:r w:rsidRPr="009909A4">
              <w:t>15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B319DF7" w14:textId="77777777" w:rsidR="00112629" w:rsidRDefault="00112629" w:rsidP="00112629">
            <w:pPr>
              <w:pStyle w:val="Dates"/>
            </w:pPr>
            <w:r w:rsidRPr="009909A4">
              <w:t>16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985D2A3" w14:textId="77777777" w:rsidR="00112629" w:rsidRDefault="00112629" w:rsidP="00112629">
            <w:pPr>
              <w:pStyle w:val="Dates"/>
            </w:pPr>
            <w:r w:rsidRPr="009909A4">
              <w:t>17</w:t>
            </w:r>
          </w:p>
        </w:tc>
      </w:tr>
      <w:tr w:rsidR="00112629" w14:paraId="792B33DC" w14:textId="77777777" w:rsidTr="00112629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F45897" w14:textId="77777777" w:rsidR="00112629" w:rsidRDefault="00112629" w:rsidP="00112629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6F77698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8D619C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0E686F3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6D3D3B1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6D2F14" w14:textId="77777777" w:rsidR="00112629" w:rsidRDefault="00112629" w:rsidP="00112629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2B3DCD1" w14:textId="77777777" w:rsidR="00112629" w:rsidRDefault="00112629" w:rsidP="00112629">
            <w:pPr>
              <w:pStyle w:val="Dates"/>
            </w:pPr>
          </w:p>
        </w:tc>
      </w:tr>
      <w:tr w:rsidR="00112629" w14:paraId="3E9ECF07" w14:textId="77777777" w:rsidTr="00112629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9717B88" w14:textId="77777777" w:rsidR="00112629" w:rsidRDefault="00112629" w:rsidP="00112629">
            <w:pPr>
              <w:pStyle w:val="Dates"/>
            </w:pPr>
            <w:r>
              <w:t>18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19CC694" w14:textId="77777777" w:rsidR="00112629" w:rsidRDefault="00112629" w:rsidP="00112629">
            <w:pPr>
              <w:pStyle w:val="Dates"/>
            </w:pPr>
            <w:r w:rsidRPr="009909A4">
              <w:t>19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67B021E" w14:textId="77777777" w:rsidR="00112629" w:rsidRDefault="00112629" w:rsidP="00112629">
            <w:pPr>
              <w:pStyle w:val="Dates"/>
            </w:pPr>
            <w:r w:rsidRPr="009909A4">
              <w:t>20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80D1762" w14:textId="77777777" w:rsidR="00112629" w:rsidRDefault="00112629" w:rsidP="00112629">
            <w:pPr>
              <w:pStyle w:val="Dates"/>
            </w:pPr>
            <w:r w:rsidRPr="009909A4">
              <w:t>21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946E651" w14:textId="77777777" w:rsidR="00112629" w:rsidRDefault="00112629" w:rsidP="00112629">
            <w:pPr>
              <w:pStyle w:val="Dates"/>
            </w:pPr>
            <w:r w:rsidRPr="009909A4">
              <w:t>22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FFE717D" w14:textId="77777777" w:rsidR="00112629" w:rsidRDefault="00112629" w:rsidP="00112629">
            <w:pPr>
              <w:pStyle w:val="Dates"/>
            </w:pPr>
            <w:r w:rsidRPr="009909A4">
              <w:t>23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F54ADDE" w14:textId="77777777" w:rsidR="00112629" w:rsidRDefault="00112629" w:rsidP="00112629">
            <w:pPr>
              <w:pStyle w:val="Dates"/>
            </w:pPr>
            <w:r w:rsidRPr="009909A4">
              <w:t>24</w:t>
            </w:r>
          </w:p>
        </w:tc>
      </w:tr>
      <w:tr w:rsidR="00112629" w14:paraId="02BC6A1F" w14:textId="77777777" w:rsidTr="00112629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D790DEA" w14:textId="77777777" w:rsidR="00112629" w:rsidRDefault="00112629" w:rsidP="00112629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817CA0F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3AF8BA0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08C3B5D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ECE2824" w14:textId="77777777" w:rsidR="00112629" w:rsidRDefault="00112629" w:rsidP="00112629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5E6C041" w14:textId="77777777" w:rsidR="00112629" w:rsidRDefault="00112629" w:rsidP="00112629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06A228F" w14:textId="77777777" w:rsidR="00112629" w:rsidRDefault="00112629" w:rsidP="00112629">
            <w:pPr>
              <w:pStyle w:val="Dates"/>
            </w:pPr>
          </w:p>
        </w:tc>
      </w:tr>
      <w:tr w:rsidR="00112629" w14:paraId="04398CDD" w14:textId="77777777" w:rsidTr="00112629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13FD426" w14:textId="77777777" w:rsidR="00112629" w:rsidRDefault="00112629" w:rsidP="00112629">
            <w:pPr>
              <w:pStyle w:val="Dates"/>
            </w:pPr>
            <w:r>
              <w:t>25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BA6D36" w14:textId="77777777" w:rsidR="00112629" w:rsidRDefault="00112629" w:rsidP="00112629">
            <w:pPr>
              <w:pStyle w:val="Dates"/>
            </w:pPr>
            <w:r w:rsidRPr="009909A4">
              <w:t>26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2FC930A" w14:textId="77777777" w:rsidR="00112629" w:rsidRDefault="00112629" w:rsidP="00112629">
            <w:pPr>
              <w:pStyle w:val="Dates"/>
            </w:pPr>
            <w:r w:rsidRPr="009909A4">
              <w:t>27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EA19D55" w14:textId="77777777" w:rsidR="00112629" w:rsidRDefault="00112629" w:rsidP="00112629">
            <w:pPr>
              <w:pStyle w:val="Dates"/>
            </w:pPr>
            <w:r w:rsidRPr="009909A4">
              <w:t>28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91D904A" w14:textId="77777777" w:rsidR="00112629" w:rsidRDefault="00112629" w:rsidP="00112629">
            <w:pPr>
              <w:pStyle w:val="Dates"/>
            </w:pPr>
            <w:r w:rsidRPr="009909A4">
              <w:t>29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E351929" w14:textId="77777777" w:rsidR="00112629" w:rsidRDefault="00112629" w:rsidP="00112629">
            <w:pPr>
              <w:pStyle w:val="Dates"/>
            </w:pPr>
            <w:r w:rsidRPr="009909A4">
              <w:t>30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6130F29" w14:textId="77777777" w:rsidR="00112629" w:rsidRDefault="00112629" w:rsidP="00112629">
            <w:pPr>
              <w:pStyle w:val="Dates"/>
            </w:pPr>
            <w:r w:rsidRPr="009909A4">
              <w:t>31</w:t>
            </w:r>
          </w:p>
        </w:tc>
      </w:tr>
      <w:tr w:rsidR="0076400B" w14:paraId="4FDADE79" w14:textId="77777777" w:rsidTr="00112629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EDD9C27" w14:textId="77777777" w:rsidR="0076400B" w:rsidRDefault="0076400B" w:rsidP="003A3808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6BC61E8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04BDAD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ED58C2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072EC2E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DB9B85" w14:textId="77777777" w:rsidR="0076400B" w:rsidRDefault="0076400B" w:rsidP="003A3808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AEA0BFF" w14:textId="77777777" w:rsidR="0076400B" w:rsidRDefault="0076400B" w:rsidP="003A3808">
            <w:pPr>
              <w:pStyle w:val="Dates"/>
            </w:pPr>
          </w:p>
        </w:tc>
      </w:tr>
      <w:tr w:rsidR="0076400B" w14:paraId="73370F1B" w14:textId="77777777" w:rsidTr="00112629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A95A193" w14:textId="77777777" w:rsidR="0076400B" w:rsidRDefault="0076400B" w:rsidP="003A3808">
            <w:pPr>
              <w:pStyle w:val="Dates"/>
            </w:pP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964412A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624F460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2BFD421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439B3E1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4B699EE" w14:textId="77777777" w:rsidR="0076400B" w:rsidRDefault="0076400B" w:rsidP="003A3808">
            <w:pPr>
              <w:pStyle w:val="Dates"/>
            </w:pP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C3BF51D" w14:textId="77777777" w:rsidR="0076400B" w:rsidRDefault="0076400B" w:rsidP="003A3808">
            <w:pPr>
              <w:pStyle w:val="Dates"/>
            </w:pPr>
          </w:p>
        </w:tc>
      </w:tr>
      <w:tr w:rsidR="0076400B" w14:paraId="5A0234F6" w14:textId="77777777" w:rsidTr="00112629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24B7A25" w14:textId="77777777" w:rsidR="0076400B" w:rsidRDefault="0076400B" w:rsidP="003A3808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4999051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2425A14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6868542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1B32692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0DB709A" w14:textId="77777777" w:rsidR="0076400B" w:rsidRDefault="0076400B" w:rsidP="003A3808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D7B9B51" w14:textId="77777777" w:rsidR="0076400B" w:rsidRDefault="0076400B" w:rsidP="003A3808">
            <w:pPr>
              <w:pStyle w:val="Dates"/>
            </w:pPr>
          </w:p>
        </w:tc>
      </w:tr>
      <w:tr w:rsidR="0076400B" w14:paraId="077E1801" w14:textId="77777777" w:rsidTr="00112629">
        <w:trPr>
          <w:gridAfter w:val="1"/>
          <w:wAfter w:w="35" w:type="pct"/>
          <w:trHeight w:hRule="exact" w:val="191"/>
        </w:trPr>
        <w:tc>
          <w:tcPr>
            <w:tcW w:w="1208" w:type="pct"/>
            <w:gridSpan w:val="2"/>
            <w:tcBorders>
              <w:top w:val="single" w:sz="8" w:space="0" w:color="BFBFBF" w:themeColor="background1" w:themeShade="BF"/>
            </w:tcBorders>
          </w:tcPr>
          <w:p w14:paraId="21B6A699" w14:textId="77777777" w:rsidR="0076400B" w:rsidRDefault="0076400B" w:rsidP="000E7125"/>
        </w:tc>
        <w:tc>
          <w:tcPr>
            <w:tcW w:w="1301" w:type="pct"/>
            <w:gridSpan w:val="4"/>
            <w:tcBorders>
              <w:top w:val="single" w:sz="8" w:space="0" w:color="BFBFBF" w:themeColor="background1" w:themeShade="BF"/>
            </w:tcBorders>
          </w:tcPr>
          <w:p w14:paraId="7721FE44" w14:textId="77777777" w:rsidR="0076400B" w:rsidRDefault="0076400B" w:rsidP="000E7125"/>
        </w:tc>
        <w:tc>
          <w:tcPr>
            <w:tcW w:w="1301" w:type="pct"/>
            <w:gridSpan w:val="5"/>
            <w:tcBorders>
              <w:top w:val="single" w:sz="8" w:space="0" w:color="BFBFBF" w:themeColor="background1" w:themeShade="BF"/>
            </w:tcBorders>
          </w:tcPr>
          <w:p w14:paraId="6E2469DE" w14:textId="77777777" w:rsidR="0076400B" w:rsidRDefault="0076400B" w:rsidP="000E7125"/>
        </w:tc>
        <w:tc>
          <w:tcPr>
            <w:tcW w:w="1155" w:type="pct"/>
            <w:gridSpan w:val="3"/>
            <w:tcBorders>
              <w:top w:val="single" w:sz="8" w:space="0" w:color="BFBFBF" w:themeColor="background1" w:themeShade="BF"/>
            </w:tcBorders>
          </w:tcPr>
          <w:p w14:paraId="05FE4A89" w14:textId="77777777" w:rsidR="0076400B" w:rsidRDefault="0076400B" w:rsidP="000E7125"/>
        </w:tc>
      </w:tr>
      <w:tr w:rsidR="0076400B" w14:paraId="2F8B5B12" w14:textId="77777777" w:rsidTr="00112629">
        <w:trPr>
          <w:trHeight w:hRule="exact" w:val="1584"/>
        </w:trPr>
        <w:tc>
          <w:tcPr>
            <w:tcW w:w="1339" w:type="pct"/>
            <w:gridSpan w:val="3"/>
          </w:tcPr>
          <w:p w14:paraId="0B6B949D" w14:textId="77777777" w:rsidR="0076400B" w:rsidRDefault="00000000" w:rsidP="003A3808">
            <w:pPr>
              <w:pStyle w:val="Heading1"/>
            </w:pPr>
            <w:sdt>
              <w:sdtPr>
                <w:id w:val="1573011544"/>
                <w:placeholder>
                  <w:docPart w:val="9FB64A7A1E1046EF9C01EBB700C943C7"/>
                </w:placeholder>
                <w:temporary/>
                <w:showingPlcHdr/>
                <w15:appearance w15:val="hidden"/>
              </w:sdtPr>
              <w:sdtContent>
                <w:r w:rsidR="0076400B">
                  <w:t>Events</w:t>
                </w:r>
              </w:sdtContent>
            </w:sdt>
          </w:p>
        </w:tc>
        <w:tc>
          <w:tcPr>
            <w:tcW w:w="1220" w:type="pct"/>
            <w:gridSpan w:val="4"/>
          </w:tcPr>
          <w:p w14:paraId="393111FE" w14:textId="77777777" w:rsidR="0076400B" w:rsidRDefault="00000000" w:rsidP="003A3808">
            <w:pPr>
              <w:pStyle w:val="Heading2"/>
            </w:pPr>
            <w:sdt>
              <w:sdtPr>
                <w:id w:val="-954949141"/>
                <w:placeholder>
                  <w:docPart w:val="61D411C31B5D4795BDCFCE4EC42BE0E0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2A8C17A3" w14:textId="77777777" w:rsidR="0076400B" w:rsidRDefault="00000000" w:rsidP="003A3808">
            <w:sdt>
              <w:sdtPr>
                <w:id w:val="318313375"/>
                <w:placeholder>
                  <w:docPart w:val="06E9DCB105374B8D86DD40753086B900"/>
                </w:placeholder>
                <w:temporary/>
                <w:showingPlcHdr/>
                <w15:appearance w15:val="hidden"/>
              </w:sdtPr>
              <w:sdtContent>
                <w:r w:rsidR="0076400B">
                  <w:t>To get started right away, just click any placeholder text (such as this) and start typing to replace it with your own.</w:t>
                </w:r>
              </w:sdtContent>
            </w:sdt>
          </w:p>
        </w:tc>
        <w:tc>
          <w:tcPr>
            <w:tcW w:w="1220" w:type="pct"/>
            <w:gridSpan w:val="3"/>
          </w:tcPr>
          <w:p w14:paraId="5B73A44D" w14:textId="77777777" w:rsidR="0076400B" w:rsidRDefault="00000000" w:rsidP="003A3808">
            <w:pPr>
              <w:pStyle w:val="Heading2"/>
            </w:pPr>
            <w:sdt>
              <w:sdtPr>
                <w:id w:val="47513942"/>
                <w:placeholder>
                  <w:docPart w:val="D38039A5D8CB471D9B1609A613F734F6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7E7300E0" w14:textId="77777777" w:rsidR="0076400B" w:rsidRDefault="00000000" w:rsidP="003A3808">
            <w:sdt>
              <w:sdtPr>
                <w:id w:val="-1701929290"/>
                <w:placeholder>
                  <w:docPart w:val="BA080C53E54948D2B78632C5043BC633"/>
                </w:placeholder>
                <w:temporary/>
                <w:showingPlcHdr/>
                <w15:appearance w15:val="hidden"/>
              </w:sdtPr>
              <w:sdtContent>
                <w:r w:rsidR="0076400B">
                  <w:t>Want to insert a picture from your files or add a shape, text box, or table? You got it! On the Insert tab of the ribbon, just tap the option you need.</w:t>
                </w:r>
              </w:sdtContent>
            </w:sdt>
          </w:p>
        </w:tc>
        <w:tc>
          <w:tcPr>
            <w:tcW w:w="1221" w:type="pct"/>
            <w:gridSpan w:val="5"/>
          </w:tcPr>
          <w:p w14:paraId="1CF58897" w14:textId="77777777" w:rsidR="0076400B" w:rsidRDefault="00000000" w:rsidP="003A3808">
            <w:pPr>
              <w:pStyle w:val="Heading2"/>
            </w:pPr>
            <w:sdt>
              <w:sdtPr>
                <w:id w:val="-34194578"/>
                <w:placeholder>
                  <w:docPart w:val="30F8ED0BC4EF4FB1A75D85ACC12C532E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1285BC09" w14:textId="77777777" w:rsidR="0076400B" w:rsidRDefault="00000000" w:rsidP="003A3808">
            <w:sdt>
              <w:sdtPr>
                <w:id w:val="1278221860"/>
                <w:placeholder>
                  <w:docPart w:val="E5DA42DE911D4048BE396A278E9E4DAD"/>
                </w:placeholder>
                <w:temporary/>
                <w:showingPlcHdr/>
                <w15:appearance w15:val="hidden"/>
              </w:sdtPr>
              <w:sdtContent>
                <w:r w:rsidR="0076400B">
                  <w:t>View and edit this document in Word on your computer, tablet, or phone.</w:t>
                </w:r>
              </w:sdtContent>
            </w:sdt>
          </w:p>
        </w:tc>
      </w:tr>
    </w:tbl>
    <w:p w14:paraId="1031850D" w14:textId="77777777" w:rsidR="0076400B" w:rsidRDefault="0076400B" w:rsidP="0076400B">
      <w:pPr>
        <w:sectPr w:rsidR="0076400B" w:rsidSect="00916763">
          <w:pgSz w:w="15840" w:h="12240" w:orient="landscape" w:code="1"/>
          <w:pgMar w:top="504" w:right="720" w:bottom="0" w:left="720" w:header="576" w:footer="576" w:gutter="0"/>
          <w:cols w:space="720"/>
          <w:docGrid w:linePitch="360"/>
        </w:sectPr>
      </w:pPr>
    </w:p>
    <w:tbl>
      <w:tblPr>
        <w:tblW w:w="5036" w:type="pct"/>
        <w:tblLook w:val="0600" w:firstRow="0" w:lastRow="0" w:firstColumn="0" w:lastColumn="0" w:noHBand="1" w:noVBand="1"/>
        <w:tblCaption w:val="Layout table"/>
      </w:tblPr>
      <w:tblGrid>
        <w:gridCol w:w="2059"/>
        <w:gridCol w:w="1720"/>
        <w:gridCol w:w="104"/>
        <w:gridCol w:w="229"/>
        <w:gridCol w:w="2057"/>
        <w:gridCol w:w="1108"/>
        <w:gridCol w:w="145"/>
        <w:gridCol w:w="804"/>
        <w:gridCol w:w="2057"/>
        <w:gridCol w:w="679"/>
        <w:gridCol w:w="90"/>
        <w:gridCol w:w="650"/>
        <w:gridCol w:w="638"/>
        <w:gridCol w:w="2062"/>
        <w:gridCol w:w="102"/>
      </w:tblGrid>
      <w:tr w:rsidR="0076400B" w14:paraId="2EA6B012" w14:textId="77777777" w:rsidTr="001D35E9">
        <w:trPr>
          <w:gridAfter w:val="1"/>
          <w:wAfter w:w="35" w:type="pct"/>
        </w:trPr>
        <w:tc>
          <w:tcPr>
            <w:tcW w:w="4034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56CA1073" w14:textId="77777777" w:rsidR="0076400B" w:rsidRDefault="0076400B" w:rsidP="000E7125">
            <w:pPr>
              <w:pStyle w:val="Month"/>
              <w:jc w:val="right"/>
            </w:pPr>
            <w:r>
              <w:lastRenderedPageBreak/>
              <w:t>June</w:t>
            </w:r>
          </w:p>
        </w:tc>
        <w:tc>
          <w:tcPr>
            <w:tcW w:w="931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20E5E59E" w14:textId="77777777" w:rsidR="0076400B" w:rsidRDefault="00112629" w:rsidP="000E7125">
            <w:pPr>
              <w:pStyle w:val="Year"/>
              <w:jc w:val="right"/>
            </w:pPr>
            <w:r>
              <w:t>2026</w:t>
            </w:r>
          </w:p>
        </w:tc>
      </w:tr>
      <w:tr w:rsidR="0076400B" w14:paraId="4E2756B1" w14:textId="77777777" w:rsidTr="001D35E9">
        <w:trPr>
          <w:gridAfter w:val="1"/>
          <w:wAfter w:w="35" w:type="pct"/>
        </w:trPr>
        <w:tc>
          <w:tcPr>
            <w:tcW w:w="4034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4BBD7BEE" w14:textId="77777777" w:rsidR="0076400B" w:rsidRDefault="0076400B" w:rsidP="003A3808">
            <w:pPr>
              <w:pStyle w:val="NoSpacing"/>
            </w:pPr>
          </w:p>
        </w:tc>
        <w:tc>
          <w:tcPr>
            <w:tcW w:w="931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3F4827B0" w14:textId="77777777" w:rsidR="0076400B" w:rsidRDefault="0076400B" w:rsidP="003A3808">
            <w:pPr>
              <w:pStyle w:val="NoSpacing"/>
            </w:pPr>
          </w:p>
        </w:tc>
      </w:tr>
      <w:tr w:rsidR="0076400B" w14:paraId="0FCF570D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56359047" w14:textId="77777777" w:rsidR="0076400B" w:rsidRDefault="00000000" w:rsidP="003A3808">
            <w:pPr>
              <w:pStyle w:val="Days"/>
            </w:pPr>
            <w:sdt>
              <w:sdtPr>
                <w:id w:val="2024043694"/>
                <w:placeholder>
                  <w:docPart w:val="46EF1BBFA27F4B2FABDC65C663E752D8"/>
                </w:placeholder>
                <w:temporary/>
                <w:showingPlcHdr/>
                <w15:appearance w15:val="hidden"/>
              </w:sdtPr>
              <w:sdtContent>
                <w:r w:rsidR="0076400B">
                  <w:t>Monday</w:t>
                </w:r>
              </w:sdtContent>
            </w:sdt>
            <w:r w:rsidR="0076400B">
              <w:t xml:space="preserve"> 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5FECD4AC" w14:textId="77777777" w:rsidR="0076400B" w:rsidRDefault="00000000" w:rsidP="003A3808">
            <w:pPr>
              <w:pStyle w:val="Days"/>
            </w:pPr>
            <w:sdt>
              <w:sdtPr>
                <w:id w:val="-1561859490"/>
                <w:placeholder>
                  <w:docPart w:val="F75D7A4A73FD4D11A7310A7CEC6BA67C"/>
                </w:placeholder>
                <w:temporary/>
                <w:showingPlcHdr/>
                <w15:appearance w15:val="hidden"/>
              </w:sdtPr>
              <w:sdtContent>
                <w:r w:rsidR="0076400B">
                  <w:t>Tuesday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1BA7C55F" w14:textId="77777777" w:rsidR="0076400B" w:rsidRDefault="00000000" w:rsidP="003A3808">
            <w:pPr>
              <w:pStyle w:val="Days"/>
            </w:pPr>
            <w:sdt>
              <w:sdtPr>
                <w:id w:val="-1803920407"/>
                <w:placeholder>
                  <w:docPart w:val="AB45CC93E96941AC984D48A93FAE7150"/>
                </w:placeholder>
                <w:temporary/>
                <w:showingPlcHdr/>
                <w15:appearance w15:val="hidden"/>
              </w:sdtPr>
              <w:sdtContent>
                <w:r w:rsidR="0076400B">
                  <w:t>Wednesday</w:t>
                </w:r>
              </w:sdtContent>
            </w:sdt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0E4B7CCB" w14:textId="77777777" w:rsidR="0076400B" w:rsidRDefault="00000000" w:rsidP="003A3808">
            <w:pPr>
              <w:pStyle w:val="Days"/>
            </w:pPr>
            <w:sdt>
              <w:sdtPr>
                <w:id w:val="1370721363"/>
                <w:placeholder>
                  <w:docPart w:val="8C99EC50E5F046EC9555708C352EA810"/>
                </w:placeholder>
                <w:temporary/>
                <w:showingPlcHdr/>
                <w15:appearance w15:val="hidden"/>
              </w:sdtPr>
              <w:sdtContent>
                <w:r w:rsidR="0076400B">
                  <w:t>Thursday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00FF42D4" w14:textId="77777777" w:rsidR="0076400B" w:rsidRDefault="00000000" w:rsidP="003A3808">
            <w:pPr>
              <w:pStyle w:val="Days"/>
            </w:pPr>
            <w:sdt>
              <w:sdtPr>
                <w:id w:val="-1385172539"/>
                <w:placeholder>
                  <w:docPart w:val="7785335F31C74A848400CA77CC8AF192"/>
                </w:placeholder>
                <w:temporary/>
                <w:showingPlcHdr/>
                <w15:appearance w15:val="hidden"/>
              </w:sdtPr>
              <w:sdtContent>
                <w:r w:rsidR="0076400B">
                  <w:t>Friday</w:t>
                </w:r>
              </w:sdtContent>
            </w:sdt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5BB372A4" w14:textId="77777777" w:rsidR="0076400B" w:rsidRDefault="00000000" w:rsidP="003A3808">
            <w:pPr>
              <w:pStyle w:val="Days"/>
            </w:pPr>
            <w:sdt>
              <w:sdtPr>
                <w:id w:val="-1541505386"/>
                <w:placeholder>
                  <w:docPart w:val="A63FFAE0415A47C89A647E91438F1652"/>
                </w:placeholder>
                <w:temporary/>
                <w:showingPlcHdr/>
                <w15:appearance w15:val="hidden"/>
              </w:sdtPr>
              <w:sdtContent>
                <w:r w:rsidR="0076400B">
                  <w:t>Saturday</w:t>
                </w:r>
              </w:sdtContent>
            </w:sdt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0E41DD31" w14:textId="77777777" w:rsidR="0076400B" w:rsidRDefault="00000000" w:rsidP="003A3808">
            <w:pPr>
              <w:pStyle w:val="Days"/>
            </w:pPr>
            <w:sdt>
              <w:sdtPr>
                <w:id w:val="-1366447550"/>
                <w:placeholder>
                  <w:docPart w:val="ECDC39ACF98A4550B1D5CCD4E3790D84"/>
                </w:placeholder>
                <w:temporary/>
                <w:showingPlcHdr/>
                <w15:appearance w15:val="hidden"/>
              </w:sdtPr>
              <w:sdtContent>
                <w:r w:rsidR="0076400B">
                  <w:t>Sunday</w:t>
                </w:r>
              </w:sdtContent>
            </w:sdt>
          </w:p>
        </w:tc>
      </w:tr>
      <w:tr w:rsidR="005B4801" w14:paraId="39A6E399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4B54AF" w14:textId="77777777" w:rsidR="005B4801" w:rsidRDefault="005B4801" w:rsidP="005B4801">
            <w:pPr>
              <w:pStyle w:val="Dates"/>
            </w:pPr>
            <w:r>
              <w:t>1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FC7194" w14:textId="77777777" w:rsidR="005B4801" w:rsidRDefault="005B4801" w:rsidP="005B4801">
            <w:pPr>
              <w:pStyle w:val="Dates"/>
            </w:pPr>
            <w:r w:rsidRPr="006F2D72">
              <w:t>2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39DF07D" w14:textId="77777777" w:rsidR="005B4801" w:rsidRDefault="005B4801" w:rsidP="005B4801">
            <w:pPr>
              <w:pStyle w:val="Dates"/>
            </w:pPr>
            <w:r w:rsidRPr="006F2D72">
              <w:t>3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1FCE51" w14:textId="77777777" w:rsidR="005B4801" w:rsidRDefault="005B4801" w:rsidP="005B4801">
            <w:pPr>
              <w:pStyle w:val="Dates"/>
            </w:pPr>
            <w:r w:rsidRPr="006F2D72">
              <w:t>4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83ACA47" w14:textId="77777777" w:rsidR="005B4801" w:rsidRDefault="005B4801" w:rsidP="005B4801">
            <w:pPr>
              <w:pStyle w:val="Dates"/>
            </w:pPr>
            <w:r w:rsidRPr="006F2D72">
              <w:t>5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26EB8E5" w14:textId="77777777" w:rsidR="005B4801" w:rsidRDefault="005B4801" w:rsidP="005B4801">
            <w:pPr>
              <w:pStyle w:val="Dates"/>
            </w:pPr>
            <w:r w:rsidRPr="006F2D72">
              <w:t>6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B7FE62" w14:textId="77777777" w:rsidR="005B4801" w:rsidRDefault="005B4801" w:rsidP="005B4801">
            <w:pPr>
              <w:pStyle w:val="Dates"/>
            </w:pPr>
            <w:r w:rsidRPr="006F2D72">
              <w:t>7</w:t>
            </w:r>
          </w:p>
        </w:tc>
      </w:tr>
      <w:tr w:rsidR="005B4801" w14:paraId="55E11891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27630EF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B401E30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5D2D75B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9C6F37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0634A7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2C03D4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9BC4FE" w14:textId="77777777" w:rsidR="005B4801" w:rsidRDefault="005B4801" w:rsidP="005B4801">
            <w:pPr>
              <w:pStyle w:val="Dates"/>
            </w:pPr>
          </w:p>
        </w:tc>
      </w:tr>
      <w:tr w:rsidR="005B4801" w14:paraId="5241BF9F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77859C7" w14:textId="77777777" w:rsidR="005B4801" w:rsidRDefault="005B4801" w:rsidP="005B4801">
            <w:pPr>
              <w:pStyle w:val="Dates"/>
            </w:pPr>
            <w:r>
              <w:t>8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F18FEBD" w14:textId="77777777" w:rsidR="005B4801" w:rsidRDefault="005B4801" w:rsidP="005B4801">
            <w:pPr>
              <w:pStyle w:val="Dates"/>
            </w:pPr>
            <w:r w:rsidRPr="006F2D72">
              <w:t>9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CF14B2A" w14:textId="77777777" w:rsidR="005B4801" w:rsidRDefault="005B4801" w:rsidP="005B4801">
            <w:pPr>
              <w:pStyle w:val="Dates"/>
            </w:pPr>
            <w:r w:rsidRPr="006F2D72">
              <w:t>10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FDD4E11" w14:textId="77777777" w:rsidR="005B4801" w:rsidRDefault="005B4801" w:rsidP="005B4801">
            <w:pPr>
              <w:pStyle w:val="Dates"/>
            </w:pPr>
            <w:r w:rsidRPr="006F2D72">
              <w:t>11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808CAC7" w14:textId="77777777" w:rsidR="005B4801" w:rsidRDefault="005B4801" w:rsidP="005B4801">
            <w:pPr>
              <w:pStyle w:val="Dates"/>
            </w:pPr>
            <w:r w:rsidRPr="006F2D72">
              <w:t>12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457FDA6" w14:textId="77777777" w:rsidR="005B4801" w:rsidRDefault="005B4801" w:rsidP="005B4801">
            <w:pPr>
              <w:pStyle w:val="Dates"/>
            </w:pPr>
            <w:r w:rsidRPr="006F2D72">
              <w:t>13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EAA9C79" w14:textId="77777777" w:rsidR="005B4801" w:rsidRDefault="005B4801" w:rsidP="005B4801">
            <w:pPr>
              <w:pStyle w:val="Dates"/>
            </w:pPr>
            <w:r w:rsidRPr="006F2D72">
              <w:t>14</w:t>
            </w:r>
          </w:p>
        </w:tc>
      </w:tr>
      <w:tr w:rsidR="005B4801" w14:paraId="5C3AF66F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F6125A8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CEE7148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27C8311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DBCE795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30D391E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D54DC49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B93B2B1" w14:textId="77777777" w:rsidR="005B4801" w:rsidRDefault="005B4801" w:rsidP="005B4801">
            <w:pPr>
              <w:pStyle w:val="Dates"/>
            </w:pPr>
          </w:p>
        </w:tc>
      </w:tr>
      <w:tr w:rsidR="005B4801" w14:paraId="1ACE703D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0CDAC3" w14:textId="77777777" w:rsidR="005B4801" w:rsidRDefault="005B4801" w:rsidP="005B4801">
            <w:pPr>
              <w:pStyle w:val="Dates"/>
            </w:pPr>
            <w:r>
              <w:t>15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314DE5" w14:textId="77777777" w:rsidR="005B4801" w:rsidRDefault="005B4801" w:rsidP="005B4801">
            <w:pPr>
              <w:pStyle w:val="Dates"/>
            </w:pPr>
            <w:r w:rsidRPr="006F2D72">
              <w:t>16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B8628F9" w14:textId="77777777" w:rsidR="005B4801" w:rsidRDefault="005B4801" w:rsidP="005B4801">
            <w:pPr>
              <w:pStyle w:val="Dates"/>
            </w:pPr>
            <w:r w:rsidRPr="006F2D72">
              <w:t>17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4DED00C" w14:textId="77777777" w:rsidR="005B4801" w:rsidRDefault="005B4801" w:rsidP="005B4801">
            <w:pPr>
              <w:pStyle w:val="Dates"/>
            </w:pPr>
            <w:r w:rsidRPr="006F2D72">
              <w:t>18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2E00BF0" w14:textId="77777777" w:rsidR="005B4801" w:rsidRDefault="005B4801" w:rsidP="005B4801">
            <w:pPr>
              <w:pStyle w:val="Dates"/>
            </w:pPr>
            <w:r w:rsidRPr="006F2D72">
              <w:t>19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836DD24" w14:textId="77777777" w:rsidR="005B4801" w:rsidRDefault="005B4801" w:rsidP="005B4801">
            <w:pPr>
              <w:pStyle w:val="Dates"/>
            </w:pPr>
            <w:r w:rsidRPr="006F2D72">
              <w:t>20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BCE7795" w14:textId="77777777" w:rsidR="005B4801" w:rsidRDefault="005B4801" w:rsidP="005B4801">
            <w:pPr>
              <w:pStyle w:val="Dates"/>
            </w:pPr>
            <w:r w:rsidRPr="006F2D72">
              <w:t>21</w:t>
            </w:r>
          </w:p>
        </w:tc>
      </w:tr>
      <w:tr w:rsidR="005B4801" w14:paraId="03149D08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B49738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1A2EFD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2896C4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D0B23B3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65704E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924EDB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4E7FE53" w14:textId="77777777" w:rsidR="005B4801" w:rsidRDefault="005B4801" w:rsidP="005B4801">
            <w:pPr>
              <w:pStyle w:val="Dates"/>
            </w:pPr>
          </w:p>
        </w:tc>
      </w:tr>
      <w:tr w:rsidR="005B4801" w14:paraId="359BBD31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8D8FE84" w14:textId="77777777" w:rsidR="005B4801" w:rsidRDefault="005B4801" w:rsidP="005B4801">
            <w:pPr>
              <w:pStyle w:val="Dates"/>
            </w:pPr>
            <w:r>
              <w:t>22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7A8FA27" w14:textId="77777777" w:rsidR="005B4801" w:rsidRDefault="005B4801" w:rsidP="005B4801">
            <w:pPr>
              <w:pStyle w:val="Dates"/>
            </w:pPr>
            <w:r w:rsidRPr="006F2D72">
              <w:t>23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8917FBD" w14:textId="77777777" w:rsidR="005B4801" w:rsidRDefault="005B4801" w:rsidP="005B4801">
            <w:pPr>
              <w:pStyle w:val="Dates"/>
            </w:pPr>
            <w:r w:rsidRPr="006F2D72">
              <w:t>24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0DE39C5" w14:textId="77777777" w:rsidR="005B4801" w:rsidRDefault="005B4801" w:rsidP="005B4801">
            <w:pPr>
              <w:pStyle w:val="Dates"/>
            </w:pPr>
            <w:r w:rsidRPr="006F2D72">
              <w:t>25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85B18AE" w14:textId="77777777" w:rsidR="005B4801" w:rsidRDefault="005B4801" w:rsidP="005B4801">
            <w:pPr>
              <w:pStyle w:val="Dates"/>
            </w:pPr>
            <w:r w:rsidRPr="006F2D72">
              <w:t>26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9CE8415" w14:textId="77777777" w:rsidR="005B4801" w:rsidRDefault="005B4801" w:rsidP="005B4801">
            <w:pPr>
              <w:pStyle w:val="Dates"/>
            </w:pPr>
            <w:r w:rsidRPr="006F2D72">
              <w:t>27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2ADEE4D" w14:textId="77777777" w:rsidR="005B4801" w:rsidRDefault="005B4801" w:rsidP="005B4801">
            <w:pPr>
              <w:pStyle w:val="Dates"/>
            </w:pPr>
            <w:r w:rsidRPr="006F2D72">
              <w:t>28</w:t>
            </w:r>
          </w:p>
        </w:tc>
      </w:tr>
      <w:tr w:rsidR="005B4801" w14:paraId="280B87B8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2B5C3A3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21F1EF5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EF34F3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732728E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5619B4F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C900ADA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CFD2F47" w14:textId="77777777" w:rsidR="005B4801" w:rsidRDefault="005B4801" w:rsidP="005B4801">
            <w:pPr>
              <w:pStyle w:val="Dates"/>
            </w:pPr>
          </w:p>
        </w:tc>
      </w:tr>
      <w:tr w:rsidR="005B4801" w14:paraId="60C30268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6257E9" w14:textId="77777777" w:rsidR="005B4801" w:rsidRDefault="005B4801" w:rsidP="005B4801">
            <w:pPr>
              <w:pStyle w:val="Dates"/>
            </w:pPr>
            <w:r>
              <w:t>29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D37D15" w14:textId="77777777" w:rsidR="005B4801" w:rsidRDefault="005B4801" w:rsidP="005B4801">
            <w:pPr>
              <w:pStyle w:val="Dates"/>
            </w:pPr>
            <w:r w:rsidRPr="006F2D72">
              <w:t>30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C7256A2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972740B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6DAB91E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FFC75C2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33E86B8" w14:textId="77777777" w:rsidR="005B4801" w:rsidRDefault="005B4801" w:rsidP="005B4801">
            <w:pPr>
              <w:pStyle w:val="Dates"/>
            </w:pPr>
          </w:p>
        </w:tc>
      </w:tr>
      <w:tr w:rsidR="005B4801" w14:paraId="09865DFD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402726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C2AAEB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7CF753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28ED03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A197F55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F36A14B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D683AD" w14:textId="77777777" w:rsidR="005B4801" w:rsidRDefault="005B4801" w:rsidP="005B4801">
            <w:pPr>
              <w:pStyle w:val="Dates"/>
            </w:pPr>
          </w:p>
        </w:tc>
      </w:tr>
      <w:tr w:rsidR="005B4801" w14:paraId="011E0D97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2D07A19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2E8B3A1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43FD0DB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F3C0FDE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E3974DD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D452B7C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1A20EC9" w14:textId="77777777" w:rsidR="005B4801" w:rsidRDefault="005B4801" w:rsidP="005B4801">
            <w:pPr>
              <w:pStyle w:val="Dates"/>
            </w:pPr>
          </w:p>
        </w:tc>
      </w:tr>
      <w:tr w:rsidR="0076400B" w14:paraId="42F47121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8FC01CA" w14:textId="77777777" w:rsidR="0076400B" w:rsidRDefault="0076400B" w:rsidP="003A3808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6DD9B77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EA21DFE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C655332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635684C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9EF2238" w14:textId="77777777" w:rsidR="0076400B" w:rsidRDefault="0076400B" w:rsidP="003A3808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600ACDC" w14:textId="77777777" w:rsidR="0076400B" w:rsidRDefault="0076400B" w:rsidP="003A3808">
            <w:pPr>
              <w:pStyle w:val="Dates"/>
            </w:pPr>
          </w:p>
        </w:tc>
      </w:tr>
      <w:tr w:rsidR="0076400B" w14:paraId="1CB88260" w14:textId="77777777" w:rsidTr="005B4801">
        <w:trPr>
          <w:gridAfter w:val="1"/>
          <w:wAfter w:w="35" w:type="pct"/>
          <w:trHeight w:hRule="exact" w:val="191"/>
        </w:trPr>
        <w:tc>
          <w:tcPr>
            <w:tcW w:w="1303" w:type="pct"/>
            <w:gridSpan w:val="2"/>
            <w:tcBorders>
              <w:top w:val="single" w:sz="8" w:space="0" w:color="BFBFBF" w:themeColor="background1" w:themeShade="BF"/>
            </w:tcBorders>
          </w:tcPr>
          <w:p w14:paraId="36A4C679" w14:textId="77777777" w:rsidR="0076400B" w:rsidRDefault="0076400B" w:rsidP="000E7125"/>
        </w:tc>
        <w:tc>
          <w:tcPr>
            <w:tcW w:w="1206" w:type="pct"/>
            <w:gridSpan w:val="4"/>
            <w:tcBorders>
              <w:top w:val="single" w:sz="8" w:space="0" w:color="BFBFBF" w:themeColor="background1" w:themeShade="BF"/>
            </w:tcBorders>
          </w:tcPr>
          <w:p w14:paraId="6A5ECE5F" w14:textId="77777777" w:rsidR="0076400B" w:rsidRDefault="0076400B" w:rsidP="000E7125"/>
        </w:tc>
        <w:tc>
          <w:tcPr>
            <w:tcW w:w="1301" w:type="pct"/>
            <w:gridSpan w:val="5"/>
            <w:tcBorders>
              <w:top w:val="single" w:sz="8" w:space="0" w:color="BFBFBF" w:themeColor="background1" w:themeShade="BF"/>
            </w:tcBorders>
          </w:tcPr>
          <w:p w14:paraId="521FF81D" w14:textId="77777777" w:rsidR="0076400B" w:rsidRDefault="0076400B" w:rsidP="000E7125"/>
        </w:tc>
        <w:tc>
          <w:tcPr>
            <w:tcW w:w="1155" w:type="pct"/>
            <w:gridSpan w:val="3"/>
            <w:tcBorders>
              <w:top w:val="single" w:sz="8" w:space="0" w:color="BFBFBF" w:themeColor="background1" w:themeShade="BF"/>
            </w:tcBorders>
          </w:tcPr>
          <w:p w14:paraId="2F7E5610" w14:textId="77777777" w:rsidR="0076400B" w:rsidRDefault="0076400B" w:rsidP="000E7125"/>
        </w:tc>
      </w:tr>
      <w:tr w:rsidR="0076400B" w14:paraId="0F023FB8" w14:textId="77777777" w:rsidTr="005B4801">
        <w:trPr>
          <w:trHeight w:hRule="exact" w:val="1674"/>
        </w:trPr>
        <w:tc>
          <w:tcPr>
            <w:tcW w:w="1339" w:type="pct"/>
            <w:gridSpan w:val="3"/>
          </w:tcPr>
          <w:p w14:paraId="6D6E5931" w14:textId="77777777" w:rsidR="0076400B" w:rsidRDefault="00000000" w:rsidP="003A3808">
            <w:pPr>
              <w:pStyle w:val="Heading1"/>
            </w:pPr>
            <w:sdt>
              <w:sdtPr>
                <w:id w:val="389080031"/>
                <w:placeholder>
                  <w:docPart w:val="6A86D98F3FC94C40A81BF2410FF7F2CB"/>
                </w:placeholder>
                <w:temporary/>
                <w:showingPlcHdr/>
                <w15:appearance w15:val="hidden"/>
              </w:sdtPr>
              <w:sdtContent>
                <w:r w:rsidR="0076400B">
                  <w:t>Events</w:t>
                </w:r>
              </w:sdtContent>
            </w:sdt>
          </w:p>
        </w:tc>
        <w:tc>
          <w:tcPr>
            <w:tcW w:w="1220" w:type="pct"/>
            <w:gridSpan w:val="4"/>
          </w:tcPr>
          <w:p w14:paraId="3D608F1B" w14:textId="77777777" w:rsidR="0076400B" w:rsidRDefault="00000000" w:rsidP="003A3808">
            <w:pPr>
              <w:pStyle w:val="Heading2"/>
            </w:pPr>
            <w:sdt>
              <w:sdtPr>
                <w:id w:val="1025527030"/>
                <w:placeholder>
                  <w:docPart w:val="1B3253DFE13C479D907B63B47F3119A2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3C5EE4A3" w14:textId="77777777" w:rsidR="0076400B" w:rsidRDefault="00000000" w:rsidP="003A3808">
            <w:sdt>
              <w:sdtPr>
                <w:id w:val="-1106267385"/>
                <w:placeholder>
                  <w:docPart w:val="EAEF66D9BBB24916BB3B1262D2278290"/>
                </w:placeholder>
                <w:temporary/>
                <w:showingPlcHdr/>
                <w15:appearance w15:val="hidden"/>
              </w:sdtPr>
              <w:sdtContent>
                <w:r w:rsidR="0076400B">
                  <w:t>To get started right away, just click any placeholder text (such as this) and start typing to replace it with your own.</w:t>
                </w:r>
              </w:sdtContent>
            </w:sdt>
          </w:p>
        </w:tc>
        <w:tc>
          <w:tcPr>
            <w:tcW w:w="1220" w:type="pct"/>
            <w:gridSpan w:val="3"/>
          </w:tcPr>
          <w:p w14:paraId="1F761549" w14:textId="77777777" w:rsidR="0076400B" w:rsidRDefault="00000000" w:rsidP="003A3808">
            <w:pPr>
              <w:pStyle w:val="Heading2"/>
            </w:pPr>
            <w:sdt>
              <w:sdtPr>
                <w:id w:val="1806511230"/>
                <w:placeholder>
                  <w:docPart w:val="3CECF1B4FFA04E7787182A1B309E5CC4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101B63B8" w14:textId="77777777" w:rsidR="0076400B" w:rsidRDefault="00000000" w:rsidP="003A3808">
            <w:sdt>
              <w:sdtPr>
                <w:id w:val="777834779"/>
                <w:placeholder>
                  <w:docPart w:val="B3887A19BE3C41B3A9DC935469816258"/>
                </w:placeholder>
                <w:temporary/>
                <w:showingPlcHdr/>
                <w15:appearance w15:val="hidden"/>
              </w:sdtPr>
              <w:sdtContent>
                <w:r w:rsidR="0076400B">
                  <w:t>Want to insert a picture from your files or add a shape, text box, or table? You got it! On the Insert tab of the ribbon, just tap the option you need.</w:t>
                </w:r>
              </w:sdtContent>
            </w:sdt>
          </w:p>
        </w:tc>
        <w:tc>
          <w:tcPr>
            <w:tcW w:w="1221" w:type="pct"/>
            <w:gridSpan w:val="5"/>
          </w:tcPr>
          <w:p w14:paraId="05CD474A" w14:textId="77777777" w:rsidR="0076400B" w:rsidRDefault="00000000" w:rsidP="003A3808">
            <w:pPr>
              <w:pStyle w:val="Heading2"/>
            </w:pPr>
            <w:sdt>
              <w:sdtPr>
                <w:id w:val="1743674161"/>
                <w:placeholder>
                  <w:docPart w:val="2093D0C887F1473BBBA522706395EA50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2F349343" w14:textId="77777777" w:rsidR="0076400B" w:rsidRDefault="00000000" w:rsidP="003A3808">
            <w:sdt>
              <w:sdtPr>
                <w:id w:val="-1393029660"/>
                <w:placeholder>
                  <w:docPart w:val="AFFAC011EF8249378B14B9204D8712C8"/>
                </w:placeholder>
                <w:temporary/>
                <w:showingPlcHdr/>
                <w15:appearance w15:val="hidden"/>
              </w:sdtPr>
              <w:sdtContent>
                <w:r w:rsidR="0076400B">
                  <w:t>View and edit this document in Word on your computer, tablet, or phone.</w:t>
                </w:r>
              </w:sdtContent>
            </w:sdt>
          </w:p>
        </w:tc>
      </w:tr>
    </w:tbl>
    <w:p w14:paraId="6453292B" w14:textId="77777777" w:rsidR="0076400B" w:rsidRDefault="0076400B" w:rsidP="0076400B">
      <w:pPr>
        <w:sectPr w:rsidR="0076400B" w:rsidSect="00916763">
          <w:pgSz w:w="15840" w:h="12240" w:orient="landscape" w:code="1"/>
          <w:pgMar w:top="504" w:right="720" w:bottom="0" w:left="720" w:header="576" w:footer="576" w:gutter="0"/>
          <w:cols w:space="720"/>
          <w:docGrid w:linePitch="360"/>
        </w:sectPr>
      </w:pPr>
    </w:p>
    <w:tbl>
      <w:tblPr>
        <w:tblW w:w="5035" w:type="pct"/>
        <w:tblLook w:val="0600" w:firstRow="0" w:lastRow="0" w:firstColumn="0" w:lastColumn="0" w:noHBand="1" w:noVBand="1"/>
        <w:tblCaption w:val="Layout table"/>
      </w:tblPr>
      <w:tblGrid>
        <w:gridCol w:w="2059"/>
        <w:gridCol w:w="1833"/>
        <w:gridCol w:w="223"/>
        <w:gridCol w:w="2056"/>
        <w:gridCol w:w="1259"/>
        <w:gridCol w:w="798"/>
        <w:gridCol w:w="2056"/>
        <w:gridCol w:w="684"/>
        <w:gridCol w:w="734"/>
        <w:gridCol w:w="638"/>
        <w:gridCol w:w="2059"/>
        <w:gridCol w:w="102"/>
      </w:tblGrid>
      <w:tr w:rsidR="0076400B" w14:paraId="241279CC" w14:textId="77777777" w:rsidTr="00F43785">
        <w:trPr>
          <w:gridAfter w:val="1"/>
          <w:wAfter w:w="35" w:type="pct"/>
        </w:trPr>
        <w:tc>
          <w:tcPr>
            <w:tcW w:w="4035" w:type="pct"/>
            <w:gridSpan w:val="9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655F40B8" w14:textId="77777777" w:rsidR="0076400B" w:rsidRDefault="0076400B" w:rsidP="000E7125">
            <w:pPr>
              <w:pStyle w:val="Month"/>
              <w:jc w:val="right"/>
            </w:pPr>
            <w:r>
              <w:lastRenderedPageBreak/>
              <w:t>July</w:t>
            </w:r>
          </w:p>
        </w:tc>
        <w:tc>
          <w:tcPr>
            <w:tcW w:w="930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1242B47A" w14:textId="77777777" w:rsidR="0076400B" w:rsidRDefault="00112629" w:rsidP="000E7125">
            <w:pPr>
              <w:pStyle w:val="Year"/>
              <w:jc w:val="right"/>
            </w:pPr>
            <w:r>
              <w:t>2026</w:t>
            </w:r>
          </w:p>
        </w:tc>
      </w:tr>
      <w:tr w:rsidR="0076400B" w14:paraId="62F530F1" w14:textId="77777777" w:rsidTr="00F43785">
        <w:trPr>
          <w:gridAfter w:val="1"/>
          <w:wAfter w:w="35" w:type="pct"/>
        </w:trPr>
        <w:tc>
          <w:tcPr>
            <w:tcW w:w="4035" w:type="pct"/>
            <w:gridSpan w:val="9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73D759E7" w14:textId="77777777" w:rsidR="0076400B" w:rsidRDefault="0076400B" w:rsidP="003A3808">
            <w:pPr>
              <w:pStyle w:val="NoSpacing"/>
            </w:pPr>
          </w:p>
        </w:tc>
        <w:tc>
          <w:tcPr>
            <w:tcW w:w="930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27A0E81C" w14:textId="77777777" w:rsidR="0076400B" w:rsidRDefault="0076400B" w:rsidP="003A3808">
            <w:pPr>
              <w:pStyle w:val="NoSpacing"/>
            </w:pPr>
          </w:p>
        </w:tc>
      </w:tr>
      <w:tr w:rsidR="0076400B" w14:paraId="79D44BD5" w14:textId="77777777" w:rsidTr="00F43785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73638549" w14:textId="77777777" w:rsidR="0076400B" w:rsidRDefault="00000000" w:rsidP="003A3808">
            <w:pPr>
              <w:pStyle w:val="Days"/>
            </w:pPr>
            <w:sdt>
              <w:sdtPr>
                <w:id w:val="-21401222"/>
                <w:placeholder>
                  <w:docPart w:val="5B7358DC0F934CACA7B75ED30FE699BA"/>
                </w:placeholder>
                <w:temporary/>
                <w:showingPlcHdr/>
                <w15:appearance w15:val="hidden"/>
              </w:sdtPr>
              <w:sdtContent>
                <w:r w:rsidR="0076400B">
                  <w:t>Monday</w:t>
                </w:r>
              </w:sdtContent>
            </w:sdt>
            <w:r w:rsidR="0076400B">
              <w:t xml:space="preserve"> 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4BFD2566" w14:textId="77777777" w:rsidR="0076400B" w:rsidRDefault="00000000" w:rsidP="003A3808">
            <w:pPr>
              <w:pStyle w:val="Days"/>
            </w:pPr>
            <w:sdt>
              <w:sdtPr>
                <w:id w:val="-1241552548"/>
                <w:placeholder>
                  <w:docPart w:val="AD69195CCD2642A68EFC900E52570184"/>
                </w:placeholder>
                <w:temporary/>
                <w:showingPlcHdr/>
                <w15:appearance w15:val="hidden"/>
              </w:sdtPr>
              <w:sdtContent>
                <w:r w:rsidR="0076400B">
                  <w:t>Tuesday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499098D7" w14:textId="77777777" w:rsidR="0076400B" w:rsidRDefault="00000000" w:rsidP="003A3808">
            <w:pPr>
              <w:pStyle w:val="Days"/>
            </w:pPr>
            <w:sdt>
              <w:sdtPr>
                <w:id w:val="1205061354"/>
                <w:placeholder>
                  <w:docPart w:val="2EFD354E94B641AD9009FD7B5BED5294"/>
                </w:placeholder>
                <w:temporary/>
                <w:showingPlcHdr/>
                <w15:appearance w15:val="hidden"/>
              </w:sdtPr>
              <w:sdtContent>
                <w:r w:rsidR="0076400B">
                  <w:t>Wednesday</w:t>
                </w:r>
              </w:sdtContent>
            </w:sdt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4B444154" w14:textId="77777777" w:rsidR="0076400B" w:rsidRDefault="00000000" w:rsidP="003A3808">
            <w:pPr>
              <w:pStyle w:val="Days"/>
            </w:pPr>
            <w:sdt>
              <w:sdtPr>
                <w:id w:val="1627352880"/>
                <w:placeholder>
                  <w:docPart w:val="6BF1B159F25F41C4B3C651E85BD441BF"/>
                </w:placeholder>
                <w:temporary/>
                <w:showingPlcHdr/>
                <w15:appearance w15:val="hidden"/>
              </w:sdtPr>
              <w:sdtContent>
                <w:r w:rsidR="0076400B">
                  <w:t>Thursday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148B0976" w14:textId="77777777" w:rsidR="0076400B" w:rsidRDefault="00000000" w:rsidP="003A3808">
            <w:pPr>
              <w:pStyle w:val="Days"/>
            </w:pPr>
            <w:sdt>
              <w:sdtPr>
                <w:id w:val="-445622816"/>
                <w:placeholder>
                  <w:docPart w:val="E0DFC17999E34911A1ED9B603C25FC84"/>
                </w:placeholder>
                <w:temporary/>
                <w:showingPlcHdr/>
                <w15:appearance w15:val="hidden"/>
              </w:sdtPr>
              <w:sdtContent>
                <w:r w:rsidR="0076400B">
                  <w:t>Friday</w:t>
                </w:r>
              </w:sdtContent>
            </w:sdt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34F6B475" w14:textId="77777777" w:rsidR="0076400B" w:rsidRDefault="00000000" w:rsidP="003A3808">
            <w:pPr>
              <w:pStyle w:val="Days"/>
            </w:pPr>
            <w:sdt>
              <w:sdtPr>
                <w:id w:val="-740175614"/>
                <w:placeholder>
                  <w:docPart w:val="896B42925BAD4D67BC287FEE9ECB0E01"/>
                </w:placeholder>
                <w:temporary/>
                <w:showingPlcHdr/>
                <w15:appearance w15:val="hidden"/>
              </w:sdtPr>
              <w:sdtContent>
                <w:r w:rsidR="0076400B">
                  <w:t>Saturday</w:t>
                </w:r>
              </w:sdtContent>
            </w:sdt>
          </w:p>
        </w:tc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7775B601" w14:textId="77777777" w:rsidR="0076400B" w:rsidRDefault="00000000" w:rsidP="003A3808">
            <w:pPr>
              <w:pStyle w:val="Days"/>
            </w:pPr>
            <w:sdt>
              <w:sdtPr>
                <w:id w:val="-1785105045"/>
                <w:placeholder>
                  <w:docPart w:val="66E69812C4D84E7FAE9348F9323AB5C5"/>
                </w:placeholder>
                <w:temporary/>
                <w:showingPlcHdr/>
                <w15:appearance w15:val="hidden"/>
              </w:sdtPr>
              <w:sdtContent>
                <w:r w:rsidR="0076400B">
                  <w:t>Sunday</w:t>
                </w:r>
              </w:sdtContent>
            </w:sdt>
          </w:p>
        </w:tc>
      </w:tr>
      <w:tr w:rsidR="005B4801" w14:paraId="4F56BCE6" w14:textId="77777777" w:rsidTr="00F43785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06E13CD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9FA8F30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C541DF9" w14:textId="77777777" w:rsidR="005B4801" w:rsidRDefault="005B4801" w:rsidP="005B4801">
            <w:pPr>
              <w:pStyle w:val="Dates"/>
            </w:pPr>
            <w:r w:rsidRPr="002D33C9">
              <w:t>1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20EA4E8" w14:textId="77777777" w:rsidR="005B4801" w:rsidRDefault="005B4801" w:rsidP="005B4801">
            <w:pPr>
              <w:pStyle w:val="Dates"/>
            </w:pPr>
            <w:r w:rsidRPr="002D33C9">
              <w:t>2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6D9551C" w14:textId="77777777" w:rsidR="005B4801" w:rsidRDefault="005B4801" w:rsidP="005B4801">
            <w:pPr>
              <w:pStyle w:val="Dates"/>
            </w:pPr>
            <w:r w:rsidRPr="002D33C9">
              <w:t>3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AA3048A" w14:textId="77777777" w:rsidR="005B4801" w:rsidRDefault="005B4801" w:rsidP="005B4801">
            <w:pPr>
              <w:pStyle w:val="Dates"/>
            </w:pPr>
            <w:r w:rsidRPr="002D33C9">
              <w:t>4</w:t>
            </w:r>
          </w:p>
        </w:tc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AF1F528" w14:textId="77777777" w:rsidR="005B4801" w:rsidRDefault="005B4801" w:rsidP="005B4801">
            <w:pPr>
              <w:pStyle w:val="Dates"/>
            </w:pPr>
            <w:r w:rsidRPr="002D33C9">
              <w:t>5</w:t>
            </w:r>
          </w:p>
        </w:tc>
      </w:tr>
      <w:tr w:rsidR="005B4801" w14:paraId="07859605" w14:textId="77777777" w:rsidTr="00F43785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D99945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7DC2D0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4B7A567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514E0A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2BA59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B7C17B3" w14:textId="77777777" w:rsidR="005B4801" w:rsidRDefault="005B4801" w:rsidP="005B4801">
            <w:pPr>
              <w:pStyle w:val="Dates"/>
            </w:pPr>
          </w:p>
        </w:tc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A60E77" w14:textId="77777777" w:rsidR="005B4801" w:rsidRDefault="005B4801" w:rsidP="005B4801">
            <w:pPr>
              <w:pStyle w:val="Dates"/>
            </w:pPr>
          </w:p>
        </w:tc>
      </w:tr>
      <w:tr w:rsidR="005B4801" w14:paraId="74D40B93" w14:textId="77777777" w:rsidTr="00F43785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AD8E66E" w14:textId="77777777" w:rsidR="005B4801" w:rsidRDefault="005B4801" w:rsidP="005B4801">
            <w:pPr>
              <w:pStyle w:val="Dates"/>
            </w:pPr>
            <w:r>
              <w:t>6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E0CCEAB" w14:textId="77777777" w:rsidR="005B4801" w:rsidRDefault="005B4801" w:rsidP="005B4801">
            <w:pPr>
              <w:pStyle w:val="Dates"/>
            </w:pPr>
            <w:r w:rsidRPr="002D33C9">
              <w:t>7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C61659E" w14:textId="77777777" w:rsidR="005B4801" w:rsidRDefault="005B4801" w:rsidP="005B4801">
            <w:pPr>
              <w:pStyle w:val="Dates"/>
            </w:pPr>
            <w:r w:rsidRPr="002D33C9">
              <w:t>8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F841CAA" w14:textId="77777777" w:rsidR="005B4801" w:rsidRDefault="005B4801" w:rsidP="005B4801">
            <w:pPr>
              <w:pStyle w:val="Dates"/>
            </w:pPr>
            <w:r w:rsidRPr="002D33C9">
              <w:t>9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A4C7D6C" w14:textId="77777777" w:rsidR="005B4801" w:rsidRDefault="005B4801" w:rsidP="005B4801">
            <w:pPr>
              <w:pStyle w:val="Dates"/>
            </w:pPr>
            <w:r w:rsidRPr="002D33C9">
              <w:t>10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3748601" w14:textId="77777777" w:rsidR="005B4801" w:rsidRDefault="005B4801" w:rsidP="005B4801">
            <w:pPr>
              <w:pStyle w:val="Dates"/>
            </w:pPr>
            <w:r w:rsidRPr="002D33C9">
              <w:t>11</w:t>
            </w:r>
          </w:p>
        </w:tc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845B241" w14:textId="77777777" w:rsidR="005B4801" w:rsidRDefault="005B4801" w:rsidP="005B4801">
            <w:pPr>
              <w:pStyle w:val="Dates"/>
            </w:pPr>
            <w:r w:rsidRPr="002D33C9">
              <w:t>12</w:t>
            </w:r>
          </w:p>
        </w:tc>
      </w:tr>
      <w:tr w:rsidR="005B4801" w14:paraId="5BFA4B13" w14:textId="77777777" w:rsidTr="00F43785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5CD0DCD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6972DA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0BEC0F3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0FCF1FD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2DC23DF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258D4E3" w14:textId="77777777" w:rsidR="005B4801" w:rsidRDefault="005B4801" w:rsidP="005B4801">
            <w:pPr>
              <w:pStyle w:val="Dates"/>
            </w:pPr>
          </w:p>
        </w:tc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4EBFA9E" w14:textId="77777777" w:rsidR="005B4801" w:rsidRDefault="005B4801" w:rsidP="005B4801">
            <w:pPr>
              <w:pStyle w:val="Dates"/>
            </w:pPr>
          </w:p>
        </w:tc>
      </w:tr>
      <w:tr w:rsidR="005B4801" w14:paraId="6E67B3FF" w14:textId="77777777" w:rsidTr="00F43785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1F0347" w14:textId="77777777" w:rsidR="005B4801" w:rsidRDefault="005B4801" w:rsidP="005B4801">
            <w:pPr>
              <w:pStyle w:val="Dates"/>
            </w:pPr>
            <w:r>
              <w:t>13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CD796F" w14:textId="77777777" w:rsidR="005B4801" w:rsidRDefault="005B4801" w:rsidP="005B4801">
            <w:pPr>
              <w:pStyle w:val="Dates"/>
            </w:pPr>
            <w:r w:rsidRPr="002D33C9">
              <w:t>14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B86B78" w14:textId="77777777" w:rsidR="005B4801" w:rsidRDefault="005B4801" w:rsidP="005B4801">
            <w:pPr>
              <w:pStyle w:val="Dates"/>
            </w:pPr>
            <w:r w:rsidRPr="002D33C9">
              <w:t>15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AFFB3C3" w14:textId="77777777" w:rsidR="005B4801" w:rsidRDefault="005B4801" w:rsidP="005B4801">
            <w:pPr>
              <w:pStyle w:val="Dates"/>
            </w:pPr>
            <w:r w:rsidRPr="002D33C9">
              <w:t>16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9FF92A" w14:textId="77777777" w:rsidR="005B4801" w:rsidRDefault="005B4801" w:rsidP="005B4801">
            <w:pPr>
              <w:pStyle w:val="Dates"/>
            </w:pPr>
            <w:r w:rsidRPr="002D33C9">
              <w:t>17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A267203" w14:textId="77777777" w:rsidR="005B4801" w:rsidRDefault="005B4801" w:rsidP="005B4801">
            <w:pPr>
              <w:pStyle w:val="Dates"/>
            </w:pPr>
            <w:r w:rsidRPr="002D33C9">
              <w:t>18</w:t>
            </w:r>
          </w:p>
        </w:tc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FF0A7F2" w14:textId="77777777" w:rsidR="005B4801" w:rsidRDefault="005B4801" w:rsidP="005B4801">
            <w:pPr>
              <w:pStyle w:val="Dates"/>
            </w:pPr>
            <w:r w:rsidRPr="002D33C9">
              <w:t>19</w:t>
            </w:r>
          </w:p>
        </w:tc>
      </w:tr>
      <w:tr w:rsidR="005B4801" w14:paraId="375ED7D5" w14:textId="77777777" w:rsidTr="00F43785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B71299C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5615C5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8E071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B23BF1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BB276CC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8845FAE" w14:textId="77777777" w:rsidR="005B4801" w:rsidRDefault="005B4801" w:rsidP="005B4801">
            <w:pPr>
              <w:pStyle w:val="Dates"/>
            </w:pPr>
          </w:p>
        </w:tc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9575B85" w14:textId="77777777" w:rsidR="005B4801" w:rsidRDefault="005B4801" w:rsidP="005B4801">
            <w:pPr>
              <w:pStyle w:val="Dates"/>
            </w:pPr>
          </w:p>
        </w:tc>
      </w:tr>
      <w:tr w:rsidR="005B4801" w14:paraId="34AC52A7" w14:textId="77777777" w:rsidTr="00F43785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C8ACA0A" w14:textId="77777777" w:rsidR="005B4801" w:rsidRDefault="005B4801" w:rsidP="005B4801">
            <w:pPr>
              <w:pStyle w:val="Dates"/>
            </w:pPr>
            <w:r>
              <w:t>20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375BC4D" w14:textId="77777777" w:rsidR="005B4801" w:rsidRDefault="005B4801" w:rsidP="005B4801">
            <w:pPr>
              <w:pStyle w:val="Dates"/>
            </w:pPr>
            <w:r w:rsidRPr="002D33C9">
              <w:t>21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6C58135" w14:textId="77777777" w:rsidR="005B4801" w:rsidRDefault="005B4801" w:rsidP="005B4801">
            <w:pPr>
              <w:pStyle w:val="Dates"/>
            </w:pPr>
            <w:r w:rsidRPr="002D33C9">
              <w:t>22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1FAA0AC" w14:textId="77777777" w:rsidR="005B4801" w:rsidRDefault="005B4801" w:rsidP="005B4801">
            <w:pPr>
              <w:pStyle w:val="Dates"/>
            </w:pPr>
            <w:r w:rsidRPr="002D33C9">
              <w:t>23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6F2DF32" w14:textId="77777777" w:rsidR="005B4801" w:rsidRDefault="005B4801" w:rsidP="005B4801">
            <w:pPr>
              <w:pStyle w:val="Dates"/>
            </w:pPr>
            <w:r w:rsidRPr="002D33C9">
              <w:t>24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E694C9F" w14:textId="77777777" w:rsidR="005B4801" w:rsidRDefault="005B4801" w:rsidP="005B4801">
            <w:pPr>
              <w:pStyle w:val="Dates"/>
            </w:pPr>
            <w:r w:rsidRPr="002D33C9">
              <w:t>25</w:t>
            </w:r>
          </w:p>
        </w:tc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8AD1FDE" w14:textId="77777777" w:rsidR="005B4801" w:rsidRDefault="005B4801" w:rsidP="005B4801">
            <w:pPr>
              <w:pStyle w:val="Dates"/>
            </w:pPr>
            <w:r w:rsidRPr="002D33C9">
              <w:t>26</w:t>
            </w:r>
          </w:p>
        </w:tc>
      </w:tr>
      <w:tr w:rsidR="005B4801" w14:paraId="33C34871" w14:textId="77777777" w:rsidTr="00F43785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1EBA3B0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7F37AAA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2B5C2E5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2029DB1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9684241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FC27EDF" w14:textId="77777777" w:rsidR="005B4801" w:rsidRDefault="005B4801" w:rsidP="005B4801">
            <w:pPr>
              <w:pStyle w:val="Dates"/>
            </w:pPr>
          </w:p>
        </w:tc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38A17E4" w14:textId="77777777" w:rsidR="005B4801" w:rsidRDefault="005B4801" w:rsidP="005B4801">
            <w:pPr>
              <w:pStyle w:val="Dates"/>
            </w:pPr>
          </w:p>
        </w:tc>
      </w:tr>
      <w:tr w:rsidR="005B4801" w14:paraId="4B96F1A4" w14:textId="77777777" w:rsidTr="00F43785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BEDCE2" w14:textId="77777777" w:rsidR="005B4801" w:rsidRDefault="005B4801" w:rsidP="005B4801">
            <w:pPr>
              <w:pStyle w:val="Dates"/>
            </w:pPr>
            <w:r>
              <w:t>27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62CAF07" w14:textId="77777777" w:rsidR="005B4801" w:rsidRDefault="005B4801" w:rsidP="005B4801">
            <w:pPr>
              <w:pStyle w:val="Dates"/>
            </w:pPr>
            <w:r w:rsidRPr="002D33C9">
              <w:t>28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B439315" w14:textId="77777777" w:rsidR="005B4801" w:rsidRDefault="005B4801" w:rsidP="005B4801">
            <w:pPr>
              <w:pStyle w:val="Dates"/>
            </w:pPr>
            <w:r w:rsidRPr="002D33C9">
              <w:t>29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A6E69EA" w14:textId="77777777" w:rsidR="005B4801" w:rsidRDefault="005B4801" w:rsidP="005B4801">
            <w:pPr>
              <w:pStyle w:val="Dates"/>
            </w:pPr>
            <w:r w:rsidRPr="002D33C9">
              <w:t>30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8E21552" w14:textId="77777777" w:rsidR="005B4801" w:rsidRDefault="005B4801" w:rsidP="005B4801">
            <w:pPr>
              <w:pStyle w:val="Dates"/>
            </w:pPr>
            <w:r w:rsidRPr="002D33C9">
              <w:t>31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58A010" w14:textId="77777777" w:rsidR="005B4801" w:rsidRDefault="005B4801" w:rsidP="005B4801">
            <w:pPr>
              <w:pStyle w:val="Dates"/>
            </w:pPr>
          </w:p>
        </w:tc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016546" w14:textId="77777777" w:rsidR="005B4801" w:rsidRDefault="005B4801" w:rsidP="005B4801">
            <w:pPr>
              <w:pStyle w:val="Dates"/>
            </w:pPr>
          </w:p>
        </w:tc>
      </w:tr>
      <w:tr w:rsidR="0076400B" w14:paraId="21AF45F3" w14:textId="77777777" w:rsidTr="00F43785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8C0F7CB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DEF1112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6EAFC9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C5AA076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BCAC52D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CFB485B" w14:textId="77777777" w:rsidR="0076400B" w:rsidRDefault="0076400B" w:rsidP="003A3808">
            <w:pPr>
              <w:pStyle w:val="Dates"/>
            </w:pPr>
          </w:p>
        </w:tc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F13B263" w14:textId="77777777" w:rsidR="0076400B" w:rsidRDefault="0076400B" w:rsidP="003A3808">
            <w:pPr>
              <w:pStyle w:val="Dates"/>
            </w:pPr>
          </w:p>
        </w:tc>
      </w:tr>
      <w:tr w:rsidR="0076400B" w14:paraId="038C2E8F" w14:textId="77777777" w:rsidTr="00F43785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C1B47C7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D9D8898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F8DE6E4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1DF9118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8CE1E82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675446E" w14:textId="77777777" w:rsidR="0076400B" w:rsidRDefault="0076400B" w:rsidP="003A3808">
            <w:pPr>
              <w:pStyle w:val="Dates"/>
            </w:pPr>
          </w:p>
        </w:tc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BCF1CAE" w14:textId="77777777" w:rsidR="0076400B" w:rsidRDefault="0076400B" w:rsidP="003A3808">
            <w:pPr>
              <w:pStyle w:val="Dates"/>
            </w:pPr>
          </w:p>
        </w:tc>
      </w:tr>
      <w:tr w:rsidR="0076400B" w14:paraId="0D13776D" w14:textId="77777777" w:rsidTr="00F43785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3E2D46E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FFC4772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C4D9ED5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8D3109F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43162EE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5ACFCA8" w14:textId="77777777" w:rsidR="0076400B" w:rsidRDefault="0076400B" w:rsidP="003A3808">
            <w:pPr>
              <w:pStyle w:val="Dates"/>
            </w:pPr>
          </w:p>
        </w:tc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8659BB7" w14:textId="77777777" w:rsidR="0076400B" w:rsidRDefault="0076400B" w:rsidP="003A3808">
            <w:pPr>
              <w:pStyle w:val="Dates"/>
            </w:pPr>
          </w:p>
        </w:tc>
      </w:tr>
      <w:tr w:rsidR="0016297B" w14:paraId="31E149E2" w14:textId="77777777" w:rsidTr="0016297B">
        <w:trPr>
          <w:gridAfter w:val="1"/>
          <w:wAfter w:w="35" w:type="pct"/>
          <w:trHeight w:hRule="exact" w:val="191"/>
        </w:trPr>
        <w:tc>
          <w:tcPr>
            <w:tcW w:w="4965" w:type="pct"/>
            <w:gridSpan w:val="11"/>
            <w:tcBorders>
              <w:top w:val="single" w:sz="8" w:space="0" w:color="BFBFBF" w:themeColor="background1" w:themeShade="BF"/>
            </w:tcBorders>
          </w:tcPr>
          <w:p w14:paraId="3ED95010" w14:textId="77777777" w:rsidR="0016297B" w:rsidRDefault="0016297B" w:rsidP="000E7125"/>
        </w:tc>
      </w:tr>
      <w:tr w:rsidR="0076400B" w14:paraId="6C570FE8" w14:textId="77777777" w:rsidTr="001D35E9">
        <w:trPr>
          <w:trHeight w:hRule="exact" w:val="1674"/>
        </w:trPr>
        <w:tc>
          <w:tcPr>
            <w:tcW w:w="1342" w:type="pct"/>
            <w:gridSpan w:val="2"/>
          </w:tcPr>
          <w:p w14:paraId="2ADC354D" w14:textId="77777777" w:rsidR="0076400B" w:rsidRDefault="00000000" w:rsidP="003A3808">
            <w:pPr>
              <w:pStyle w:val="Heading1"/>
            </w:pPr>
            <w:sdt>
              <w:sdtPr>
                <w:id w:val="-505059318"/>
                <w:placeholder>
                  <w:docPart w:val="AC1F302AC0244560B9CB0F2C65448DBE"/>
                </w:placeholder>
                <w:temporary/>
                <w:showingPlcHdr/>
                <w15:appearance w15:val="hidden"/>
              </w:sdtPr>
              <w:sdtContent>
                <w:r w:rsidR="0076400B">
                  <w:t>Events</w:t>
                </w:r>
              </w:sdtContent>
            </w:sdt>
          </w:p>
        </w:tc>
        <w:tc>
          <w:tcPr>
            <w:tcW w:w="1220" w:type="pct"/>
            <w:gridSpan w:val="3"/>
          </w:tcPr>
          <w:p w14:paraId="5CF5886A" w14:textId="77777777" w:rsidR="0076400B" w:rsidRDefault="00000000" w:rsidP="003A3808">
            <w:pPr>
              <w:pStyle w:val="Heading2"/>
            </w:pPr>
            <w:sdt>
              <w:sdtPr>
                <w:id w:val="-1494254382"/>
                <w:placeholder>
                  <w:docPart w:val="B54E8BA0ABA744849BBF04234673090D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527F223F" w14:textId="77777777" w:rsidR="0076400B" w:rsidRDefault="00000000" w:rsidP="003A3808">
            <w:sdt>
              <w:sdtPr>
                <w:id w:val="-293831607"/>
                <w:placeholder>
                  <w:docPart w:val="CD90D0F1AF954FBFAADFBE588823F317"/>
                </w:placeholder>
                <w:temporary/>
                <w:showingPlcHdr/>
                <w15:appearance w15:val="hidden"/>
              </w:sdtPr>
              <w:sdtContent>
                <w:r w:rsidR="0076400B">
                  <w:t>To get started right away, just click any placeholder text (such as this) and start typing to replace it with your own.</w:t>
                </w:r>
              </w:sdtContent>
            </w:sdt>
          </w:p>
        </w:tc>
        <w:tc>
          <w:tcPr>
            <w:tcW w:w="1220" w:type="pct"/>
            <w:gridSpan w:val="3"/>
          </w:tcPr>
          <w:p w14:paraId="7251BF9F" w14:textId="77777777" w:rsidR="0076400B" w:rsidRDefault="00000000" w:rsidP="003A3808">
            <w:pPr>
              <w:pStyle w:val="Heading2"/>
            </w:pPr>
            <w:sdt>
              <w:sdtPr>
                <w:id w:val="1616097162"/>
                <w:placeholder>
                  <w:docPart w:val="4A20C5994DB94C33AA398B1BBE2FF5D8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453136D0" w14:textId="77777777" w:rsidR="0076400B" w:rsidRDefault="00000000" w:rsidP="003A3808">
            <w:sdt>
              <w:sdtPr>
                <w:id w:val="-1507507661"/>
                <w:placeholder>
                  <w:docPart w:val="F11F0903FF12428FA3C676F79A782A44"/>
                </w:placeholder>
                <w:temporary/>
                <w:showingPlcHdr/>
                <w15:appearance w15:val="hidden"/>
              </w:sdtPr>
              <w:sdtContent>
                <w:r w:rsidR="0076400B">
                  <w:t>Want to insert a picture from your files or add a shape, text box, or table? You got it! On the Insert tab of the ribbon, just tap the option you need.</w:t>
                </w:r>
              </w:sdtContent>
            </w:sdt>
          </w:p>
        </w:tc>
        <w:tc>
          <w:tcPr>
            <w:tcW w:w="1218" w:type="pct"/>
            <w:gridSpan w:val="4"/>
          </w:tcPr>
          <w:p w14:paraId="0C10B3BD" w14:textId="77777777" w:rsidR="0076400B" w:rsidRDefault="00000000" w:rsidP="003A3808">
            <w:pPr>
              <w:pStyle w:val="Heading2"/>
            </w:pPr>
            <w:sdt>
              <w:sdtPr>
                <w:id w:val="-104190535"/>
                <w:placeholder>
                  <w:docPart w:val="715CAFF55BF042D98D707E9657B91FE1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77CC1BE5" w14:textId="77777777" w:rsidR="0076400B" w:rsidRDefault="00000000" w:rsidP="003A3808">
            <w:sdt>
              <w:sdtPr>
                <w:id w:val="1906263166"/>
                <w:placeholder>
                  <w:docPart w:val="F987064405BA41428229E4000E544AFD"/>
                </w:placeholder>
                <w:temporary/>
                <w:showingPlcHdr/>
                <w15:appearance w15:val="hidden"/>
              </w:sdtPr>
              <w:sdtContent>
                <w:r w:rsidR="0076400B">
                  <w:t>View and edit this document in Word on your computer, tablet, or phone.</w:t>
                </w:r>
              </w:sdtContent>
            </w:sdt>
          </w:p>
        </w:tc>
      </w:tr>
    </w:tbl>
    <w:p w14:paraId="630A30E3" w14:textId="77777777" w:rsidR="0076400B" w:rsidRDefault="0076400B" w:rsidP="0076400B">
      <w:pPr>
        <w:sectPr w:rsidR="0076400B" w:rsidSect="00916763">
          <w:pgSz w:w="15840" w:h="12240" w:orient="landscape" w:code="1"/>
          <w:pgMar w:top="504" w:right="720" w:bottom="0" w:left="720" w:header="576" w:footer="576" w:gutter="0"/>
          <w:cols w:space="720"/>
          <w:docGrid w:linePitch="360"/>
        </w:sectPr>
      </w:pPr>
    </w:p>
    <w:tbl>
      <w:tblPr>
        <w:tblW w:w="5040" w:type="pct"/>
        <w:tblLook w:val="0600" w:firstRow="0" w:lastRow="0" w:firstColumn="0" w:lastColumn="0" w:noHBand="1" w:noVBand="1"/>
        <w:tblCaption w:val="Layout table"/>
      </w:tblPr>
      <w:tblGrid>
        <w:gridCol w:w="2062"/>
        <w:gridCol w:w="1829"/>
        <w:gridCol w:w="229"/>
        <w:gridCol w:w="2058"/>
        <w:gridCol w:w="1254"/>
        <w:gridCol w:w="804"/>
        <w:gridCol w:w="2058"/>
        <w:gridCol w:w="679"/>
        <w:gridCol w:w="732"/>
        <w:gridCol w:w="644"/>
        <w:gridCol w:w="2061"/>
        <w:gridCol w:w="105"/>
      </w:tblGrid>
      <w:tr w:rsidR="0076400B" w14:paraId="17F80912" w14:textId="77777777" w:rsidTr="0016297B">
        <w:trPr>
          <w:gridAfter w:val="1"/>
          <w:wAfter w:w="36" w:type="pct"/>
        </w:trPr>
        <w:tc>
          <w:tcPr>
            <w:tcW w:w="4032" w:type="pct"/>
            <w:gridSpan w:val="9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19026D2D" w14:textId="77777777" w:rsidR="0076400B" w:rsidRDefault="0076400B" w:rsidP="000E7125">
            <w:pPr>
              <w:pStyle w:val="Month"/>
              <w:jc w:val="right"/>
            </w:pPr>
            <w:r>
              <w:lastRenderedPageBreak/>
              <w:t>August</w:t>
            </w:r>
          </w:p>
        </w:tc>
        <w:tc>
          <w:tcPr>
            <w:tcW w:w="932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0D2322BB" w14:textId="77777777" w:rsidR="0076400B" w:rsidRDefault="00112629" w:rsidP="000E7125">
            <w:pPr>
              <w:pStyle w:val="Year"/>
              <w:jc w:val="right"/>
            </w:pPr>
            <w:r>
              <w:t>2026</w:t>
            </w:r>
          </w:p>
        </w:tc>
      </w:tr>
      <w:tr w:rsidR="0076400B" w14:paraId="419768AB" w14:textId="77777777" w:rsidTr="0016297B">
        <w:trPr>
          <w:gridAfter w:val="1"/>
          <w:wAfter w:w="36" w:type="pct"/>
        </w:trPr>
        <w:tc>
          <w:tcPr>
            <w:tcW w:w="4032" w:type="pct"/>
            <w:gridSpan w:val="9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2180C6AA" w14:textId="77777777" w:rsidR="0076400B" w:rsidRDefault="0076400B" w:rsidP="003A3808">
            <w:pPr>
              <w:pStyle w:val="NoSpacing"/>
            </w:pPr>
          </w:p>
        </w:tc>
        <w:tc>
          <w:tcPr>
            <w:tcW w:w="932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64523A67" w14:textId="77777777" w:rsidR="0076400B" w:rsidRDefault="0076400B" w:rsidP="003A3808">
            <w:pPr>
              <w:pStyle w:val="NoSpacing"/>
            </w:pPr>
          </w:p>
        </w:tc>
      </w:tr>
      <w:tr w:rsidR="0076400B" w14:paraId="1900910B" w14:textId="77777777" w:rsidTr="00F43785">
        <w:trPr>
          <w:gridAfter w:val="1"/>
          <w:wAfter w:w="36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68974D7F" w14:textId="77777777" w:rsidR="0076400B" w:rsidRDefault="00000000" w:rsidP="003A3808">
            <w:pPr>
              <w:pStyle w:val="Days"/>
            </w:pPr>
            <w:sdt>
              <w:sdtPr>
                <w:id w:val="359019110"/>
                <w:placeholder>
                  <w:docPart w:val="EF2AA2F5E93D4827A745376AE3183294"/>
                </w:placeholder>
                <w:temporary/>
                <w:showingPlcHdr/>
                <w15:appearance w15:val="hidden"/>
              </w:sdtPr>
              <w:sdtContent>
                <w:r w:rsidR="0076400B">
                  <w:t>Monday</w:t>
                </w:r>
              </w:sdtContent>
            </w:sdt>
            <w:r w:rsidR="0076400B">
              <w:t xml:space="preserve"> 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0F84F820" w14:textId="77777777" w:rsidR="0076400B" w:rsidRDefault="00000000" w:rsidP="003A3808">
            <w:pPr>
              <w:pStyle w:val="Days"/>
            </w:pPr>
            <w:sdt>
              <w:sdtPr>
                <w:id w:val="-1138724073"/>
                <w:placeholder>
                  <w:docPart w:val="DAEC541229F840268AF62B3C6E300DC6"/>
                </w:placeholder>
                <w:temporary/>
                <w:showingPlcHdr/>
                <w15:appearance w15:val="hidden"/>
              </w:sdtPr>
              <w:sdtContent>
                <w:r w:rsidR="0076400B">
                  <w:t>Tuesday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7B2FA82E" w14:textId="77777777" w:rsidR="0076400B" w:rsidRDefault="00000000" w:rsidP="003A3808">
            <w:pPr>
              <w:pStyle w:val="Days"/>
            </w:pPr>
            <w:sdt>
              <w:sdtPr>
                <w:id w:val="-1548908244"/>
                <w:placeholder>
                  <w:docPart w:val="14A3062922C447F78204FA50CD29AE26"/>
                </w:placeholder>
                <w:temporary/>
                <w:showingPlcHdr/>
                <w15:appearance w15:val="hidden"/>
              </w:sdtPr>
              <w:sdtContent>
                <w:r w:rsidR="0076400B">
                  <w:t>Wednesday</w:t>
                </w:r>
              </w:sdtContent>
            </w:sdt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6E53F4A1" w14:textId="77777777" w:rsidR="0076400B" w:rsidRDefault="00000000" w:rsidP="003A3808">
            <w:pPr>
              <w:pStyle w:val="Days"/>
            </w:pPr>
            <w:sdt>
              <w:sdtPr>
                <w:id w:val="-1347396089"/>
                <w:placeholder>
                  <w:docPart w:val="2E339C4822F14B0DA2B4426BC906376C"/>
                </w:placeholder>
                <w:temporary/>
                <w:showingPlcHdr/>
                <w15:appearance w15:val="hidden"/>
              </w:sdtPr>
              <w:sdtContent>
                <w:r w:rsidR="0076400B">
                  <w:t>Thursday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25DCB183" w14:textId="77777777" w:rsidR="0076400B" w:rsidRDefault="00000000" w:rsidP="003A3808">
            <w:pPr>
              <w:pStyle w:val="Days"/>
            </w:pPr>
            <w:sdt>
              <w:sdtPr>
                <w:id w:val="-1668005811"/>
                <w:placeholder>
                  <w:docPart w:val="611FE50D8FBC4C18845058B26EBA0175"/>
                </w:placeholder>
                <w:temporary/>
                <w:showingPlcHdr/>
                <w15:appearance w15:val="hidden"/>
              </w:sdtPr>
              <w:sdtContent>
                <w:r w:rsidR="0076400B">
                  <w:t>Friday</w:t>
                </w:r>
              </w:sdtContent>
            </w:sdt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1E92AD28" w14:textId="77777777" w:rsidR="0076400B" w:rsidRDefault="00000000" w:rsidP="003A3808">
            <w:pPr>
              <w:pStyle w:val="Days"/>
            </w:pPr>
            <w:sdt>
              <w:sdtPr>
                <w:id w:val="444655294"/>
                <w:placeholder>
                  <w:docPart w:val="B7E89349AB864DC790D0652D0B8B5263"/>
                </w:placeholder>
                <w:temporary/>
                <w:showingPlcHdr/>
                <w15:appearance w15:val="hidden"/>
              </w:sdtPr>
              <w:sdtContent>
                <w:r w:rsidR="0076400B">
                  <w:t>Saturday</w:t>
                </w:r>
              </w:sdtContent>
            </w:sdt>
          </w:p>
        </w:tc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7C09A4B4" w14:textId="77777777" w:rsidR="0076400B" w:rsidRDefault="00000000" w:rsidP="003A3808">
            <w:pPr>
              <w:pStyle w:val="Days"/>
            </w:pPr>
            <w:sdt>
              <w:sdtPr>
                <w:id w:val="1920823080"/>
                <w:placeholder>
                  <w:docPart w:val="5AE576126FB949369310660676BB0A8A"/>
                </w:placeholder>
                <w:temporary/>
                <w:showingPlcHdr/>
                <w15:appearance w15:val="hidden"/>
              </w:sdtPr>
              <w:sdtContent>
                <w:r w:rsidR="0076400B">
                  <w:t>Sunday</w:t>
                </w:r>
              </w:sdtContent>
            </w:sdt>
          </w:p>
        </w:tc>
      </w:tr>
      <w:tr w:rsidR="005B4801" w14:paraId="6C7508A4" w14:textId="77777777" w:rsidTr="00F43785">
        <w:trPr>
          <w:gridAfter w:val="1"/>
          <w:wAfter w:w="36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5C90C0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DED80F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C1392CA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5F312F8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92B87CA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605261A" w14:textId="77777777" w:rsidR="005B4801" w:rsidRDefault="005B4801" w:rsidP="005B4801">
            <w:pPr>
              <w:pStyle w:val="Dates"/>
            </w:pPr>
            <w:r w:rsidRPr="002C5319">
              <w:t>1</w:t>
            </w:r>
          </w:p>
        </w:tc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E93857E" w14:textId="77777777" w:rsidR="005B4801" w:rsidRDefault="005B4801" w:rsidP="005B4801">
            <w:pPr>
              <w:pStyle w:val="Dates"/>
            </w:pPr>
            <w:r w:rsidRPr="002C5319">
              <w:t>2</w:t>
            </w:r>
          </w:p>
        </w:tc>
      </w:tr>
      <w:tr w:rsidR="005B4801" w14:paraId="2D4D1221" w14:textId="77777777" w:rsidTr="00F43785">
        <w:trPr>
          <w:gridAfter w:val="1"/>
          <w:wAfter w:w="36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0D95B8F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D9A710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8EE67CA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D10993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0D26497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69C2B6" w14:textId="77777777" w:rsidR="005B4801" w:rsidRDefault="005B4801" w:rsidP="005B4801">
            <w:pPr>
              <w:pStyle w:val="Dates"/>
            </w:pPr>
          </w:p>
        </w:tc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5F6906" w14:textId="77777777" w:rsidR="005B4801" w:rsidRDefault="005B4801" w:rsidP="005B4801">
            <w:pPr>
              <w:pStyle w:val="Dates"/>
            </w:pPr>
          </w:p>
        </w:tc>
      </w:tr>
      <w:tr w:rsidR="005B4801" w14:paraId="2292CA2F" w14:textId="77777777" w:rsidTr="00F43785">
        <w:trPr>
          <w:gridAfter w:val="1"/>
          <w:wAfter w:w="36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0BD34B7" w14:textId="77777777" w:rsidR="005B4801" w:rsidRDefault="005B4801" w:rsidP="005B4801">
            <w:pPr>
              <w:pStyle w:val="Dates"/>
            </w:pPr>
            <w:r>
              <w:t>3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59BF0D9" w14:textId="77777777" w:rsidR="005B4801" w:rsidRDefault="005B4801" w:rsidP="005B4801">
            <w:pPr>
              <w:pStyle w:val="Dates"/>
            </w:pPr>
            <w:r w:rsidRPr="002C5319">
              <w:t>4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A73A0A7" w14:textId="77777777" w:rsidR="005B4801" w:rsidRDefault="005B4801" w:rsidP="005B4801">
            <w:pPr>
              <w:pStyle w:val="Dates"/>
            </w:pPr>
            <w:r w:rsidRPr="002C5319">
              <w:t>5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0E71ABB" w14:textId="77777777" w:rsidR="005B4801" w:rsidRDefault="005B4801" w:rsidP="005B4801">
            <w:pPr>
              <w:pStyle w:val="Dates"/>
            </w:pPr>
            <w:r w:rsidRPr="002C5319">
              <w:t>6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CF95FB5" w14:textId="77777777" w:rsidR="005B4801" w:rsidRDefault="005B4801" w:rsidP="005B4801">
            <w:pPr>
              <w:pStyle w:val="Dates"/>
            </w:pPr>
            <w:r w:rsidRPr="002C5319">
              <w:t>7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5D9928D" w14:textId="77777777" w:rsidR="005B4801" w:rsidRDefault="005B4801" w:rsidP="005B4801">
            <w:pPr>
              <w:pStyle w:val="Dates"/>
            </w:pPr>
            <w:r w:rsidRPr="002C5319">
              <w:t>8</w:t>
            </w:r>
          </w:p>
        </w:tc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6D7DF00" w14:textId="77777777" w:rsidR="005B4801" w:rsidRDefault="005B4801" w:rsidP="005B4801">
            <w:pPr>
              <w:pStyle w:val="Dates"/>
            </w:pPr>
            <w:r w:rsidRPr="002C5319">
              <w:t>9</w:t>
            </w:r>
          </w:p>
        </w:tc>
      </w:tr>
      <w:tr w:rsidR="005B4801" w14:paraId="34208BFB" w14:textId="77777777" w:rsidTr="00F43785">
        <w:trPr>
          <w:gridAfter w:val="1"/>
          <w:wAfter w:w="36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46335FA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D1AADE9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38E8150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D03A059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F2B3857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81D62C8" w14:textId="77777777" w:rsidR="005B4801" w:rsidRDefault="005B4801" w:rsidP="005B4801">
            <w:pPr>
              <w:pStyle w:val="Dates"/>
            </w:pPr>
          </w:p>
        </w:tc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A637230" w14:textId="77777777" w:rsidR="005B4801" w:rsidRDefault="005B4801" w:rsidP="005B4801">
            <w:pPr>
              <w:pStyle w:val="Dates"/>
            </w:pPr>
          </w:p>
        </w:tc>
      </w:tr>
      <w:tr w:rsidR="005B4801" w14:paraId="4E0B6AD1" w14:textId="77777777" w:rsidTr="00F43785">
        <w:trPr>
          <w:gridAfter w:val="1"/>
          <w:wAfter w:w="36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A6EF47" w14:textId="77777777" w:rsidR="005B4801" w:rsidRDefault="005B4801" w:rsidP="005B4801">
            <w:pPr>
              <w:pStyle w:val="Dates"/>
            </w:pPr>
            <w:r>
              <w:t>10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236617E" w14:textId="77777777" w:rsidR="005B4801" w:rsidRDefault="005B4801" w:rsidP="005B4801">
            <w:pPr>
              <w:pStyle w:val="Dates"/>
            </w:pPr>
            <w:r w:rsidRPr="002C5319">
              <w:t>11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B46EB6D" w14:textId="77777777" w:rsidR="005B4801" w:rsidRDefault="005B4801" w:rsidP="005B4801">
            <w:pPr>
              <w:pStyle w:val="Dates"/>
            </w:pPr>
            <w:r w:rsidRPr="002C5319">
              <w:t>12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AC28779" w14:textId="77777777" w:rsidR="005B4801" w:rsidRDefault="005B4801" w:rsidP="005B4801">
            <w:pPr>
              <w:pStyle w:val="Dates"/>
            </w:pPr>
            <w:r w:rsidRPr="002C5319">
              <w:t>13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3D3DC63" w14:textId="77777777" w:rsidR="005B4801" w:rsidRDefault="005B4801" w:rsidP="005B4801">
            <w:pPr>
              <w:pStyle w:val="Dates"/>
            </w:pPr>
            <w:r w:rsidRPr="002C5319">
              <w:t>14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BA9AFB" w14:textId="77777777" w:rsidR="005B4801" w:rsidRDefault="005B4801" w:rsidP="005B4801">
            <w:pPr>
              <w:pStyle w:val="Dates"/>
            </w:pPr>
            <w:r w:rsidRPr="002C5319">
              <w:t>15</w:t>
            </w:r>
          </w:p>
        </w:tc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D860ED" w14:textId="77777777" w:rsidR="005B4801" w:rsidRDefault="005B4801" w:rsidP="005B4801">
            <w:pPr>
              <w:pStyle w:val="Dates"/>
            </w:pPr>
            <w:r w:rsidRPr="002C5319">
              <w:t>16</w:t>
            </w:r>
          </w:p>
        </w:tc>
      </w:tr>
      <w:tr w:rsidR="005B4801" w14:paraId="2F4C431C" w14:textId="77777777" w:rsidTr="00F43785">
        <w:trPr>
          <w:gridAfter w:val="1"/>
          <w:wAfter w:w="36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70DC48B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639E28F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5B56E88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C5DFE12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CE8C7E3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9493703" w14:textId="77777777" w:rsidR="005B4801" w:rsidRDefault="005B4801" w:rsidP="005B4801">
            <w:pPr>
              <w:pStyle w:val="Dates"/>
            </w:pPr>
          </w:p>
        </w:tc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8D06F58" w14:textId="77777777" w:rsidR="005B4801" w:rsidRDefault="005B4801" w:rsidP="005B4801">
            <w:pPr>
              <w:pStyle w:val="Dates"/>
            </w:pPr>
          </w:p>
        </w:tc>
      </w:tr>
      <w:tr w:rsidR="005B4801" w14:paraId="3A254FD8" w14:textId="77777777" w:rsidTr="00F43785">
        <w:trPr>
          <w:gridAfter w:val="1"/>
          <w:wAfter w:w="36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BB74F3B" w14:textId="77777777" w:rsidR="005B4801" w:rsidRDefault="005B4801" w:rsidP="005B4801">
            <w:pPr>
              <w:pStyle w:val="Dates"/>
            </w:pPr>
            <w:r>
              <w:t>17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2675DE7" w14:textId="77777777" w:rsidR="005B4801" w:rsidRDefault="005B4801" w:rsidP="005B4801">
            <w:pPr>
              <w:pStyle w:val="Dates"/>
            </w:pPr>
            <w:r w:rsidRPr="002C5319">
              <w:t>18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28A4E18" w14:textId="77777777" w:rsidR="005B4801" w:rsidRDefault="005B4801" w:rsidP="005B4801">
            <w:pPr>
              <w:pStyle w:val="Dates"/>
            </w:pPr>
            <w:r w:rsidRPr="002C5319">
              <w:t>19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EE2CD20" w14:textId="77777777" w:rsidR="005B4801" w:rsidRDefault="005B4801" w:rsidP="005B4801">
            <w:pPr>
              <w:pStyle w:val="Dates"/>
            </w:pPr>
            <w:r w:rsidRPr="002C5319">
              <w:t>20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DE43FBB" w14:textId="77777777" w:rsidR="005B4801" w:rsidRDefault="005B4801" w:rsidP="005B4801">
            <w:pPr>
              <w:pStyle w:val="Dates"/>
            </w:pPr>
            <w:r w:rsidRPr="002C5319">
              <w:t>21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86DD38F" w14:textId="77777777" w:rsidR="005B4801" w:rsidRDefault="005B4801" w:rsidP="005B4801">
            <w:pPr>
              <w:pStyle w:val="Dates"/>
            </w:pPr>
            <w:r w:rsidRPr="002C5319">
              <w:t>22</w:t>
            </w:r>
          </w:p>
        </w:tc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859DAA2" w14:textId="77777777" w:rsidR="005B4801" w:rsidRDefault="005B4801" w:rsidP="005B4801">
            <w:pPr>
              <w:pStyle w:val="Dates"/>
            </w:pPr>
            <w:r w:rsidRPr="002C5319">
              <w:t>23</w:t>
            </w:r>
          </w:p>
        </w:tc>
      </w:tr>
      <w:tr w:rsidR="005B4801" w14:paraId="0E080CE4" w14:textId="77777777" w:rsidTr="00F43785">
        <w:trPr>
          <w:gridAfter w:val="1"/>
          <w:wAfter w:w="36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474E6E3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3CA6F00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811395B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7D2102E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0C3906D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98865A9" w14:textId="77777777" w:rsidR="005B4801" w:rsidRDefault="005B4801" w:rsidP="005B4801">
            <w:pPr>
              <w:pStyle w:val="Dates"/>
            </w:pPr>
          </w:p>
        </w:tc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0B0E9DA" w14:textId="77777777" w:rsidR="005B4801" w:rsidRDefault="005B4801" w:rsidP="005B4801">
            <w:pPr>
              <w:pStyle w:val="Dates"/>
            </w:pPr>
          </w:p>
        </w:tc>
      </w:tr>
      <w:tr w:rsidR="005B4801" w14:paraId="539C9CBA" w14:textId="77777777" w:rsidTr="00F43785">
        <w:trPr>
          <w:gridAfter w:val="1"/>
          <w:wAfter w:w="36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E33F3F" w14:textId="77777777" w:rsidR="005B4801" w:rsidRDefault="005B4801" w:rsidP="005B4801">
            <w:pPr>
              <w:pStyle w:val="Dates"/>
            </w:pPr>
            <w:r>
              <w:t>24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9FE4B79" w14:textId="77777777" w:rsidR="005B4801" w:rsidRDefault="005B4801" w:rsidP="005B4801">
            <w:pPr>
              <w:pStyle w:val="Dates"/>
            </w:pPr>
            <w:r w:rsidRPr="002C5319">
              <w:t>25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BA236E7" w14:textId="77777777" w:rsidR="005B4801" w:rsidRDefault="005B4801" w:rsidP="005B4801">
            <w:pPr>
              <w:pStyle w:val="Dates"/>
            </w:pPr>
            <w:r w:rsidRPr="002C5319">
              <w:t>26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920FC81" w14:textId="77777777" w:rsidR="005B4801" w:rsidRDefault="005B4801" w:rsidP="005B4801">
            <w:pPr>
              <w:pStyle w:val="Dates"/>
            </w:pPr>
            <w:r w:rsidRPr="002C5319">
              <w:t>27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83D0BC" w14:textId="77777777" w:rsidR="005B4801" w:rsidRDefault="005B4801" w:rsidP="005B4801">
            <w:pPr>
              <w:pStyle w:val="Dates"/>
            </w:pPr>
            <w:r w:rsidRPr="002C5319">
              <w:t>28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8EB770B" w14:textId="77777777" w:rsidR="005B4801" w:rsidRDefault="005B4801" w:rsidP="005B4801">
            <w:pPr>
              <w:pStyle w:val="Dates"/>
            </w:pPr>
            <w:r w:rsidRPr="002C5319">
              <w:t>29</w:t>
            </w:r>
          </w:p>
        </w:tc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C42A40E" w14:textId="77777777" w:rsidR="005B4801" w:rsidRDefault="005B4801" w:rsidP="005B4801">
            <w:pPr>
              <w:pStyle w:val="Dates"/>
            </w:pPr>
            <w:r w:rsidRPr="002C5319">
              <w:t>30</w:t>
            </w:r>
          </w:p>
        </w:tc>
      </w:tr>
      <w:tr w:rsidR="0076400B" w14:paraId="66BA7253" w14:textId="77777777" w:rsidTr="004C3CA1">
        <w:trPr>
          <w:gridAfter w:val="1"/>
          <w:wAfter w:w="36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A357E49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3A93E2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F480504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8F541F7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3F0A6ED" w14:textId="77777777" w:rsidR="0076400B" w:rsidRDefault="0076400B" w:rsidP="003A3808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240B839" w14:textId="77777777" w:rsidR="0076400B" w:rsidRDefault="0076400B" w:rsidP="003A3808">
            <w:pPr>
              <w:pStyle w:val="Dates"/>
            </w:pPr>
          </w:p>
        </w:tc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E852BA" w14:textId="77777777" w:rsidR="0076400B" w:rsidRDefault="0076400B" w:rsidP="003A3808">
            <w:pPr>
              <w:pStyle w:val="Dates"/>
            </w:pPr>
          </w:p>
        </w:tc>
      </w:tr>
      <w:tr w:rsidR="0076400B" w14:paraId="1BFF376D" w14:textId="77777777" w:rsidTr="00F43785">
        <w:trPr>
          <w:gridAfter w:val="1"/>
          <w:wAfter w:w="36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9C0C24E" w14:textId="77777777" w:rsidR="0076400B" w:rsidRDefault="005B4801" w:rsidP="003A3808">
            <w:pPr>
              <w:pStyle w:val="Dates"/>
            </w:pPr>
            <w:r>
              <w:t>31</w:t>
            </w: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2EAF03F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A0F666B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BD9064B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FD3228A" w14:textId="77777777" w:rsidR="0076400B" w:rsidRDefault="0076400B" w:rsidP="003A3808">
            <w:pPr>
              <w:pStyle w:val="Dates"/>
            </w:pP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1E10A49" w14:textId="77777777" w:rsidR="0076400B" w:rsidRDefault="0076400B" w:rsidP="003A3808">
            <w:pPr>
              <w:pStyle w:val="Dates"/>
            </w:pPr>
          </w:p>
        </w:tc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15459A1" w14:textId="77777777" w:rsidR="0076400B" w:rsidRDefault="0076400B" w:rsidP="003A3808">
            <w:pPr>
              <w:pStyle w:val="Dates"/>
            </w:pPr>
          </w:p>
        </w:tc>
      </w:tr>
      <w:tr w:rsidR="0076400B" w14:paraId="293DD224" w14:textId="77777777" w:rsidTr="004C3CA1">
        <w:trPr>
          <w:gridAfter w:val="1"/>
          <w:wAfter w:w="36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8FE2472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8C8F235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000B3B6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2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5FAFDD3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8E83DAE" w14:textId="77777777" w:rsidR="0076400B" w:rsidRDefault="0076400B" w:rsidP="003A3808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092EE43" w14:textId="77777777" w:rsidR="0076400B" w:rsidRDefault="0076400B" w:rsidP="003A3808">
            <w:pPr>
              <w:pStyle w:val="Dates"/>
            </w:pPr>
          </w:p>
        </w:tc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FCB6711" w14:textId="77777777" w:rsidR="0076400B" w:rsidRDefault="0076400B" w:rsidP="003A3808">
            <w:pPr>
              <w:pStyle w:val="Dates"/>
            </w:pPr>
          </w:p>
        </w:tc>
      </w:tr>
      <w:tr w:rsidR="0016297B" w14:paraId="56C9D160" w14:textId="77777777" w:rsidTr="004C3CA1">
        <w:trPr>
          <w:gridAfter w:val="1"/>
          <w:wAfter w:w="36" w:type="pct"/>
          <w:trHeight w:hRule="exact" w:val="191"/>
        </w:trPr>
        <w:tc>
          <w:tcPr>
            <w:tcW w:w="4964" w:type="pct"/>
            <w:gridSpan w:val="11"/>
            <w:tcBorders>
              <w:top w:val="single" w:sz="8" w:space="0" w:color="BFBFBF" w:themeColor="background1" w:themeShade="BF"/>
            </w:tcBorders>
          </w:tcPr>
          <w:p w14:paraId="43B3762F" w14:textId="77777777" w:rsidR="0016297B" w:rsidRDefault="0016297B" w:rsidP="000E7125"/>
        </w:tc>
      </w:tr>
      <w:tr w:rsidR="009A4609" w14:paraId="36C70892" w14:textId="77777777" w:rsidTr="0016297B">
        <w:trPr>
          <w:trHeight w:hRule="exact" w:val="1584"/>
        </w:trPr>
        <w:tc>
          <w:tcPr>
            <w:tcW w:w="1340" w:type="pct"/>
            <w:gridSpan w:val="2"/>
          </w:tcPr>
          <w:p w14:paraId="177223B9" w14:textId="77777777" w:rsidR="0076400B" w:rsidRDefault="00000000" w:rsidP="003A3808">
            <w:pPr>
              <w:pStyle w:val="Heading1"/>
            </w:pPr>
            <w:sdt>
              <w:sdtPr>
                <w:id w:val="-1202241993"/>
                <w:placeholder>
                  <w:docPart w:val="6BB4C0907D364E5186F7A192351B2D12"/>
                </w:placeholder>
                <w:temporary/>
                <w:showingPlcHdr/>
                <w15:appearance w15:val="hidden"/>
              </w:sdtPr>
              <w:sdtContent>
                <w:r w:rsidR="0076400B">
                  <w:t>Events</w:t>
                </w:r>
              </w:sdtContent>
            </w:sdt>
          </w:p>
        </w:tc>
        <w:tc>
          <w:tcPr>
            <w:tcW w:w="1220" w:type="pct"/>
            <w:gridSpan w:val="3"/>
          </w:tcPr>
          <w:p w14:paraId="10D12D80" w14:textId="77777777" w:rsidR="0076400B" w:rsidRDefault="00000000" w:rsidP="003A3808">
            <w:pPr>
              <w:pStyle w:val="Heading2"/>
            </w:pPr>
            <w:sdt>
              <w:sdtPr>
                <w:id w:val="98759161"/>
                <w:placeholder>
                  <w:docPart w:val="63784469346A496FAEF6B2DEE440EF2B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43CB514E" w14:textId="77777777" w:rsidR="0076400B" w:rsidRDefault="00000000" w:rsidP="003A3808">
            <w:sdt>
              <w:sdtPr>
                <w:id w:val="1080645090"/>
                <w:placeholder>
                  <w:docPart w:val="0194F4B788024CBC9805316D62CD23ED"/>
                </w:placeholder>
                <w:temporary/>
                <w:showingPlcHdr/>
                <w15:appearance w15:val="hidden"/>
              </w:sdtPr>
              <w:sdtContent>
                <w:r w:rsidR="0076400B">
                  <w:t>To get started right away, just click any placeholder text (such as this) and start typing to replace it with your own.</w:t>
                </w:r>
              </w:sdtContent>
            </w:sdt>
          </w:p>
        </w:tc>
        <w:tc>
          <w:tcPr>
            <w:tcW w:w="1220" w:type="pct"/>
            <w:gridSpan w:val="3"/>
          </w:tcPr>
          <w:p w14:paraId="69FAF3F3" w14:textId="77777777" w:rsidR="0076400B" w:rsidRDefault="00000000" w:rsidP="003A3808">
            <w:pPr>
              <w:pStyle w:val="Heading2"/>
            </w:pPr>
            <w:sdt>
              <w:sdtPr>
                <w:id w:val="574709434"/>
                <w:placeholder>
                  <w:docPart w:val="88F74F87FEF244D38DF722897F5D495F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5B6DB094" w14:textId="77777777" w:rsidR="0076400B" w:rsidRDefault="00000000" w:rsidP="003A3808">
            <w:sdt>
              <w:sdtPr>
                <w:id w:val="1841811915"/>
                <w:placeholder>
                  <w:docPart w:val="844AD3E6BFF2432E8F2487248B58B4ED"/>
                </w:placeholder>
                <w:temporary/>
                <w:showingPlcHdr/>
                <w15:appearance w15:val="hidden"/>
              </w:sdtPr>
              <w:sdtContent>
                <w:r w:rsidR="0076400B">
                  <w:t>Want to insert a picture from your files or add a shape, text box, or table? You got it! On the Insert tab of the ribbon, just tap the option you need.</w:t>
                </w:r>
              </w:sdtContent>
            </w:sdt>
          </w:p>
        </w:tc>
        <w:tc>
          <w:tcPr>
            <w:tcW w:w="1220" w:type="pct"/>
            <w:gridSpan w:val="4"/>
          </w:tcPr>
          <w:p w14:paraId="1A1C0EE9" w14:textId="77777777" w:rsidR="0076400B" w:rsidRDefault="00000000" w:rsidP="003A3808">
            <w:pPr>
              <w:pStyle w:val="Heading2"/>
            </w:pPr>
            <w:sdt>
              <w:sdtPr>
                <w:id w:val="-1282957760"/>
                <w:placeholder>
                  <w:docPart w:val="FFA8FAF7486A4654B4721DF889BE3B87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4174BEC3" w14:textId="77777777" w:rsidR="0076400B" w:rsidRDefault="00000000" w:rsidP="003A3808">
            <w:sdt>
              <w:sdtPr>
                <w:id w:val="1611402707"/>
                <w:placeholder>
                  <w:docPart w:val="0944B0277F8A4BA9934FD4C79097EB1F"/>
                </w:placeholder>
                <w:temporary/>
                <w:showingPlcHdr/>
                <w15:appearance w15:val="hidden"/>
              </w:sdtPr>
              <w:sdtContent>
                <w:r w:rsidR="0076400B">
                  <w:t>View and edit this document in Word on your computer, tablet, or phone.</w:t>
                </w:r>
              </w:sdtContent>
            </w:sdt>
          </w:p>
        </w:tc>
      </w:tr>
    </w:tbl>
    <w:p w14:paraId="0CA098B1" w14:textId="77777777" w:rsidR="0076400B" w:rsidRDefault="0076400B" w:rsidP="0076400B">
      <w:pPr>
        <w:sectPr w:rsidR="0076400B" w:rsidSect="00916763">
          <w:pgSz w:w="15840" w:h="12240" w:orient="landscape" w:code="1"/>
          <w:pgMar w:top="504" w:right="720" w:bottom="0" w:left="720" w:header="576" w:footer="576" w:gutter="0"/>
          <w:cols w:space="720"/>
          <w:docGrid w:linePitch="360"/>
        </w:sectPr>
      </w:pPr>
    </w:p>
    <w:tbl>
      <w:tblPr>
        <w:tblW w:w="5037" w:type="pct"/>
        <w:tblLook w:val="0600" w:firstRow="0" w:lastRow="0" w:firstColumn="0" w:lastColumn="0" w:noHBand="1" w:noVBand="1"/>
        <w:tblCaption w:val="Layout table"/>
      </w:tblPr>
      <w:tblGrid>
        <w:gridCol w:w="2058"/>
        <w:gridCol w:w="1726"/>
        <w:gridCol w:w="104"/>
        <w:gridCol w:w="226"/>
        <w:gridCol w:w="2057"/>
        <w:gridCol w:w="1108"/>
        <w:gridCol w:w="148"/>
        <w:gridCol w:w="801"/>
        <w:gridCol w:w="2057"/>
        <w:gridCol w:w="682"/>
        <w:gridCol w:w="87"/>
        <w:gridCol w:w="647"/>
        <w:gridCol w:w="244"/>
        <w:gridCol w:w="397"/>
        <w:gridCol w:w="2063"/>
        <w:gridCol w:w="102"/>
      </w:tblGrid>
      <w:tr w:rsidR="0076400B" w14:paraId="1F78966C" w14:textId="77777777" w:rsidTr="001D35E9">
        <w:trPr>
          <w:gridAfter w:val="1"/>
          <w:wAfter w:w="35" w:type="pct"/>
        </w:trPr>
        <w:tc>
          <w:tcPr>
            <w:tcW w:w="4033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080E7501" w14:textId="77777777" w:rsidR="0076400B" w:rsidRDefault="0076400B" w:rsidP="000E7125">
            <w:pPr>
              <w:pStyle w:val="Month"/>
              <w:jc w:val="right"/>
            </w:pPr>
            <w:r>
              <w:lastRenderedPageBreak/>
              <w:t>September</w:t>
            </w:r>
          </w:p>
        </w:tc>
        <w:tc>
          <w:tcPr>
            <w:tcW w:w="932" w:type="pct"/>
            <w:gridSpan w:val="3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2DAB4B68" w14:textId="77777777" w:rsidR="0076400B" w:rsidRDefault="00112629" w:rsidP="000E7125">
            <w:pPr>
              <w:pStyle w:val="Year"/>
              <w:jc w:val="right"/>
            </w:pPr>
            <w:r>
              <w:t>2026</w:t>
            </w:r>
          </w:p>
        </w:tc>
      </w:tr>
      <w:tr w:rsidR="0076400B" w14:paraId="73B8AB5C" w14:textId="77777777" w:rsidTr="001D35E9">
        <w:trPr>
          <w:gridAfter w:val="1"/>
          <w:wAfter w:w="35" w:type="pct"/>
        </w:trPr>
        <w:tc>
          <w:tcPr>
            <w:tcW w:w="4117" w:type="pct"/>
            <w:gridSpan w:val="13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702F6534" w14:textId="77777777" w:rsidR="0076400B" w:rsidRDefault="0076400B" w:rsidP="003A3808">
            <w:pPr>
              <w:pStyle w:val="NoSpacing"/>
            </w:pPr>
          </w:p>
        </w:tc>
        <w:tc>
          <w:tcPr>
            <w:tcW w:w="848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654A7007" w14:textId="77777777" w:rsidR="0076400B" w:rsidRDefault="0076400B" w:rsidP="003A3808">
            <w:pPr>
              <w:pStyle w:val="NoSpacing"/>
            </w:pPr>
          </w:p>
        </w:tc>
      </w:tr>
      <w:tr w:rsidR="0076400B" w14:paraId="39272FF6" w14:textId="77777777" w:rsidTr="00F43785">
        <w:trPr>
          <w:gridAfter w:val="1"/>
          <w:wAfter w:w="35" w:type="pct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0E92DB11" w14:textId="77777777" w:rsidR="0076400B" w:rsidRDefault="00000000" w:rsidP="003A3808">
            <w:pPr>
              <w:pStyle w:val="Days"/>
            </w:pPr>
            <w:sdt>
              <w:sdtPr>
                <w:id w:val="-1267305364"/>
                <w:placeholder>
                  <w:docPart w:val="C6DCA470C0644826AC328AA6BC9A34D0"/>
                </w:placeholder>
                <w:temporary/>
                <w:showingPlcHdr/>
                <w15:appearance w15:val="hidden"/>
              </w:sdtPr>
              <w:sdtContent>
                <w:r w:rsidR="0076400B">
                  <w:t>Monday</w:t>
                </w:r>
              </w:sdtContent>
            </w:sdt>
            <w:r w:rsidR="0076400B">
              <w:t xml:space="preserve"> 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32EACB5B" w14:textId="77777777" w:rsidR="0076400B" w:rsidRDefault="00000000" w:rsidP="003A3808">
            <w:pPr>
              <w:pStyle w:val="Days"/>
            </w:pPr>
            <w:sdt>
              <w:sdtPr>
                <w:id w:val="-1294824037"/>
                <w:placeholder>
                  <w:docPart w:val="2A94B43197804122944481DC87CD4B8F"/>
                </w:placeholder>
                <w:temporary/>
                <w:showingPlcHdr/>
                <w15:appearance w15:val="hidden"/>
              </w:sdtPr>
              <w:sdtContent>
                <w:r w:rsidR="0076400B">
                  <w:t>Tuesday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74883407" w14:textId="77777777" w:rsidR="0076400B" w:rsidRDefault="00000000" w:rsidP="003A3808">
            <w:pPr>
              <w:pStyle w:val="Days"/>
            </w:pPr>
            <w:sdt>
              <w:sdtPr>
                <w:id w:val="-801994942"/>
                <w:placeholder>
                  <w:docPart w:val="C61E79C1EB6F4D109A4DBC9F298E907E"/>
                </w:placeholder>
                <w:temporary/>
                <w:showingPlcHdr/>
                <w15:appearance w15:val="hidden"/>
              </w:sdtPr>
              <w:sdtContent>
                <w:r w:rsidR="0076400B">
                  <w:t>Wednesday</w:t>
                </w:r>
              </w:sdtContent>
            </w:sdt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2840E5CF" w14:textId="77777777" w:rsidR="0076400B" w:rsidRDefault="00000000" w:rsidP="003A3808">
            <w:pPr>
              <w:pStyle w:val="Days"/>
            </w:pPr>
            <w:sdt>
              <w:sdtPr>
                <w:id w:val="978730135"/>
                <w:placeholder>
                  <w:docPart w:val="9979B4CBBE8649A08CEA69864CD23CEB"/>
                </w:placeholder>
                <w:temporary/>
                <w:showingPlcHdr/>
                <w15:appearance w15:val="hidden"/>
              </w:sdtPr>
              <w:sdtContent>
                <w:r w:rsidR="0076400B">
                  <w:t>Thursday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5CBCF403" w14:textId="77777777" w:rsidR="0076400B" w:rsidRDefault="00000000" w:rsidP="003A3808">
            <w:pPr>
              <w:pStyle w:val="Days"/>
            </w:pPr>
            <w:sdt>
              <w:sdtPr>
                <w:id w:val="-1024782710"/>
                <w:placeholder>
                  <w:docPart w:val="FD51E4FDA1814CC0AA9993D2E2D13CCD"/>
                </w:placeholder>
                <w:temporary/>
                <w:showingPlcHdr/>
                <w15:appearance w15:val="hidden"/>
              </w:sdtPr>
              <w:sdtContent>
                <w:r w:rsidR="0076400B">
                  <w:t>Friday</w:t>
                </w:r>
              </w:sdtContent>
            </w:sdt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57EA11AC" w14:textId="77777777" w:rsidR="0076400B" w:rsidRDefault="00000000" w:rsidP="003A3808">
            <w:pPr>
              <w:pStyle w:val="Days"/>
            </w:pPr>
            <w:sdt>
              <w:sdtPr>
                <w:id w:val="-16698738"/>
                <w:placeholder>
                  <w:docPart w:val="49C62260EDA5414EA1010C34F389CB1A"/>
                </w:placeholder>
                <w:temporary/>
                <w:showingPlcHdr/>
                <w15:appearance w15:val="hidden"/>
              </w:sdtPr>
              <w:sdtContent>
                <w:r w:rsidR="0076400B">
                  <w:t>Saturday</w:t>
                </w:r>
              </w:sdtContent>
            </w:sdt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49B4D39E" w14:textId="77777777" w:rsidR="0076400B" w:rsidRDefault="00000000" w:rsidP="003A3808">
            <w:pPr>
              <w:pStyle w:val="Days"/>
            </w:pPr>
            <w:sdt>
              <w:sdtPr>
                <w:id w:val="-1007442957"/>
                <w:placeholder>
                  <w:docPart w:val="9287BF28A166429A9F9BC02FE211E5F8"/>
                </w:placeholder>
                <w:temporary/>
                <w:showingPlcHdr/>
                <w15:appearance w15:val="hidden"/>
              </w:sdtPr>
              <w:sdtContent>
                <w:r w:rsidR="0076400B">
                  <w:t>Sunday</w:t>
                </w:r>
              </w:sdtContent>
            </w:sdt>
          </w:p>
        </w:tc>
      </w:tr>
      <w:tr w:rsidR="005B4801" w14:paraId="153FF624" w14:textId="77777777" w:rsidTr="00F43785">
        <w:trPr>
          <w:gridAfter w:val="1"/>
          <w:wAfter w:w="35" w:type="pct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F67C8DC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B916741" w14:textId="77777777" w:rsidR="005B4801" w:rsidRDefault="005B4801" w:rsidP="005B4801">
            <w:pPr>
              <w:pStyle w:val="Dates"/>
            </w:pPr>
            <w:r w:rsidRPr="00180292">
              <w:t>1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432FF74" w14:textId="77777777" w:rsidR="005B4801" w:rsidRDefault="005B4801" w:rsidP="005B4801">
            <w:pPr>
              <w:pStyle w:val="Dates"/>
            </w:pPr>
            <w:r w:rsidRPr="00180292">
              <w:t>2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37EF2FC" w14:textId="77777777" w:rsidR="005B4801" w:rsidRDefault="005B4801" w:rsidP="005B4801">
            <w:pPr>
              <w:pStyle w:val="Dates"/>
            </w:pPr>
            <w:r w:rsidRPr="00180292">
              <w:t>3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83C9253" w14:textId="77777777" w:rsidR="005B4801" w:rsidRDefault="005B4801" w:rsidP="005B4801">
            <w:pPr>
              <w:pStyle w:val="Dates"/>
            </w:pPr>
            <w:r w:rsidRPr="00180292">
              <w:t>4</w:t>
            </w: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C65FC1" w14:textId="77777777" w:rsidR="005B4801" w:rsidRDefault="005B4801" w:rsidP="005B4801">
            <w:pPr>
              <w:pStyle w:val="Dates"/>
            </w:pPr>
            <w:r w:rsidRPr="00180292">
              <w:t>5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35454A4" w14:textId="77777777" w:rsidR="005B4801" w:rsidRDefault="005B4801" w:rsidP="005B4801">
            <w:pPr>
              <w:pStyle w:val="Dates"/>
            </w:pPr>
            <w:r w:rsidRPr="00180292">
              <w:t>6</w:t>
            </w:r>
          </w:p>
        </w:tc>
      </w:tr>
      <w:tr w:rsidR="005B4801" w14:paraId="21036DFC" w14:textId="77777777" w:rsidTr="00F43785">
        <w:trPr>
          <w:gridAfter w:val="1"/>
          <w:wAfter w:w="35" w:type="pct"/>
          <w:trHeight w:hRule="exact" w:val="720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D27F65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36E2800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014778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01F744D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1BD802C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DEAD56D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50A8E57" w14:textId="77777777" w:rsidR="005B4801" w:rsidRDefault="005B4801" w:rsidP="005B4801">
            <w:pPr>
              <w:pStyle w:val="Dates"/>
            </w:pPr>
          </w:p>
        </w:tc>
      </w:tr>
      <w:tr w:rsidR="005B4801" w14:paraId="16CEFE0E" w14:textId="77777777" w:rsidTr="00F43785">
        <w:trPr>
          <w:gridAfter w:val="1"/>
          <w:wAfter w:w="35" w:type="pct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B9F0FE0" w14:textId="77777777" w:rsidR="005B4801" w:rsidRDefault="005B4801" w:rsidP="005B4801">
            <w:pPr>
              <w:pStyle w:val="Dates"/>
            </w:pPr>
            <w:r>
              <w:t>7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030C81C" w14:textId="77777777" w:rsidR="005B4801" w:rsidRDefault="005B4801" w:rsidP="005B4801">
            <w:pPr>
              <w:pStyle w:val="Dates"/>
            </w:pPr>
            <w:r w:rsidRPr="00180292">
              <w:t>8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A79BBCE" w14:textId="77777777" w:rsidR="005B4801" w:rsidRDefault="005B4801" w:rsidP="005B4801">
            <w:pPr>
              <w:pStyle w:val="Dates"/>
            </w:pPr>
            <w:r w:rsidRPr="00180292">
              <w:t>9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B269B50" w14:textId="77777777" w:rsidR="005B4801" w:rsidRDefault="005B4801" w:rsidP="005B4801">
            <w:pPr>
              <w:pStyle w:val="Dates"/>
            </w:pPr>
            <w:r w:rsidRPr="00180292">
              <w:t>10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3211EDC" w14:textId="77777777" w:rsidR="005B4801" w:rsidRDefault="005B4801" w:rsidP="005B4801">
            <w:pPr>
              <w:pStyle w:val="Dates"/>
            </w:pPr>
            <w:r w:rsidRPr="00180292">
              <w:t>11</w:t>
            </w: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8A9ACC0" w14:textId="77777777" w:rsidR="005B4801" w:rsidRDefault="005B4801" w:rsidP="005B4801">
            <w:pPr>
              <w:pStyle w:val="Dates"/>
            </w:pPr>
            <w:r w:rsidRPr="00180292">
              <w:t>12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054F886" w14:textId="77777777" w:rsidR="005B4801" w:rsidRDefault="005B4801" w:rsidP="005B4801">
            <w:pPr>
              <w:pStyle w:val="Dates"/>
            </w:pPr>
            <w:r w:rsidRPr="00180292">
              <w:t>13</w:t>
            </w:r>
          </w:p>
        </w:tc>
      </w:tr>
      <w:tr w:rsidR="005B4801" w14:paraId="11F9A6EB" w14:textId="77777777" w:rsidTr="00F43785">
        <w:trPr>
          <w:gridAfter w:val="1"/>
          <w:wAfter w:w="35" w:type="pct"/>
          <w:trHeight w:hRule="exact" w:val="720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DF51C9B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F571EA7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C3FDD49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9191396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21121B5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646E9C8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9836D02" w14:textId="77777777" w:rsidR="005B4801" w:rsidRDefault="005B4801" w:rsidP="005B4801">
            <w:pPr>
              <w:pStyle w:val="Dates"/>
            </w:pPr>
          </w:p>
        </w:tc>
      </w:tr>
      <w:tr w:rsidR="005B4801" w14:paraId="4EC44321" w14:textId="77777777" w:rsidTr="00F43785">
        <w:trPr>
          <w:gridAfter w:val="1"/>
          <w:wAfter w:w="35" w:type="pct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8539E6" w14:textId="77777777" w:rsidR="005B4801" w:rsidRDefault="005B4801" w:rsidP="005B4801">
            <w:pPr>
              <w:pStyle w:val="Dates"/>
            </w:pPr>
            <w:r>
              <w:t>14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0AECB1" w14:textId="77777777" w:rsidR="005B4801" w:rsidRDefault="005B4801" w:rsidP="005B4801">
            <w:pPr>
              <w:pStyle w:val="Dates"/>
            </w:pPr>
            <w:r w:rsidRPr="00180292">
              <w:t>15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1272EB9" w14:textId="77777777" w:rsidR="005B4801" w:rsidRDefault="005B4801" w:rsidP="005B4801">
            <w:pPr>
              <w:pStyle w:val="Dates"/>
            </w:pPr>
            <w:r w:rsidRPr="00180292">
              <w:t>16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73842AE" w14:textId="77777777" w:rsidR="005B4801" w:rsidRDefault="005B4801" w:rsidP="005B4801">
            <w:pPr>
              <w:pStyle w:val="Dates"/>
            </w:pPr>
            <w:r w:rsidRPr="00180292">
              <w:t>17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62CE06" w14:textId="77777777" w:rsidR="005B4801" w:rsidRDefault="005B4801" w:rsidP="005B4801">
            <w:pPr>
              <w:pStyle w:val="Dates"/>
            </w:pPr>
            <w:r w:rsidRPr="00180292">
              <w:t>18</w:t>
            </w: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869A97" w14:textId="77777777" w:rsidR="005B4801" w:rsidRDefault="005B4801" w:rsidP="005B4801">
            <w:pPr>
              <w:pStyle w:val="Dates"/>
            </w:pPr>
            <w:r w:rsidRPr="00180292">
              <w:t>19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E56799" w14:textId="77777777" w:rsidR="005B4801" w:rsidRDefault="005B4801" w:rsidP="005B4801">
            <w:pPr>
              <w:pStyle w:val="Dates"/>
            </w:pPr>
            <w:r w:rsidRPr="00180292">
              <w:t>20</w:t>
            </w:r>
          </w:p>
        </w:tc>
      </w:tr>
      <w:tr w:rsidR="005B4801" w14:paraId="2B021D8B" w14:textId="77777777" w:rsidTr="00F43785">
        <w:trPr>
          <w:gridAfter w:val="1"/>
          <w:wAfter w:w="35" w:type="pct"/>
          <w:trHeight w:hRule="exact" w:val="720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502E37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09DD07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27148B6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EFF2890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DC3E9DE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FEFB40D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9DB3EB9" w14:textId="77777777" w:rsidR="005B4801" w:rsidRDefault="005B4801" w:rsidP="005B4801">
            <w:pPr>
              <w:pStyle w:val="Dates"/>
            </w:pPr>
          </w:p>
        </w:tc>
      </w:tr>
      <w:tr w:rsidR="005B4801" w14:paraId="1E7080D8" w14:textId="77777777" w:rsidTr="00F43785">
        <w:trPr>
          <w:gridAfter w:val="1"/>
          <w:wAfter w:w="35" w:type="pct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B342B46" w14:textId="77777777" w:rsidR="005B4801" w:rsidRDefault="005B4801" w:rsidP="005B4801">
            <w:pPr>
              <w:pStyle w:val="Dates"/>
            </w:pPr>
            <w:r>
              <w:t>21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B6CE4BC" w14:textId="77777777" w:rsidR="005B4801" w:rsidRDefault="005B4801" w:rsidP="005B4801">
            <w:pPr>
              <w:pStyle w:val="Dates"/>
            </w:pPr>
            <w:r w:rsidRPr="00180292">
              <w:t>22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B8FE500" w14:textId="77777777" w:rsidR="005B4801" w:rsidRDefault="005B4801" w:rsidP="005B4801">
            <w:pPr>
              <w:pStyle w:val="Dates"/>
            </w:pPr>
            <w:r w:rsidRPr="00180292">
              <w:t>23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A510FA2" w14:textId="77777777" w:rsidR="005B4801" w:rsidRDefault="005B4801" w:rsidP="005B4801">
            <w:pPr>
              <w:pStyle w:val="Dates"/>
            </w:pPr>
            <w:r w:rsidRPr="00180292">
              <w:t>24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2D1A380" w14:textId="77777777" w:rsidR="005B4801" w:rsidRDefault="005B4801" w:rsidP="005B4801">
            <w:pPr>
              <w:pStyle w:val="Dates"/>
            </w:pPr>
            <w:r w:rsidRPr="00180292">
              <w:t>25</w:t>
            </w: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F7A43AE" w14:textId="77777777" w:rsidR="005B4801" w:rsidRDefault="005B4801" w:rsidP="005B4801">
            <w:pPr>
              <w:pStyle w:val="Dates"/>
            </w:pPr>
            <w:r w:rsidRPr="00180292">
              <w:t>26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08376C8" w14:textId="77777777" w:rsidR="005B4801" w:rsidRDefault="005B4801" w:rsidP="005B4801">
            <w:pPr>
              <w:pStyle w:val="Dates"/>
            </w:pPr>
            <w:r w:rsidRPr="00180292">
              <w:t>27</w:t>
            </w:r>
          </w:p>
        </w:tc>
      </w:tr>
      <w:tr w:rsidR="005B4801" w14:paraId="5E3104E0" w14:textId="77777777" w:rsidTr="00F43785">
        <w:trPr>
          <w:gridAfter w:val="1"/>
          <w:wAfter w:w="35" w:type="pct"/>
          <w:trHeight w:hRule="exact" w:val="720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D0B9C0F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16ED121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359A51F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12070B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4906616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2A9126A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B343DBB" w14:textId="77777777" w:rsidR="005B4801" w:rsidRDefault="005B4801" w:rsidP="005B4801">
            <w:pPr>
              <w:pStyle w:val="Dates"/>
            </w:pPr>
          </w:p>
        </w:tc>
      </w:tr>
      <w:tr w:rsidR="005B4801" w14:paraId="05220461" w14:textId="77777777" w:rsidTr="00F43785">
        <w:trPr>
          <w:gridAfter w:val="1"/>
          <w:wAfter w:w="35" w:type="pct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994EC54" w14:textId="77777777" w:rsidR="005B4801" w:rsidRDefault="005B4801" w:rsidP="005B4801">
            <w:pPr>
              <w:pStyle w:val="Dates"/>
            </w:pPr>
            <w:r>
              <w:t>28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13B1C06" w14:textId="77777777" w:rsidR="005B4801" w:rsidRDefault="005B4801" w:rsidP="005B4801">
            <w:pPr>
              <w:pStyle w:val="Dates"/>
            </w:pPr>
            <w:r w:rsidRPr="00180292">
              <w:t>29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3AECCEC" w14:textId="77777777" w:rsidR="005B4801" w:rsidRDefault="005B4801" w:rsidP="005B4801">
            <w:pPr>
              <w:pStyle w:val="Dates"/>
            </w:pPr>
            <w:r w:rsidRPr="00180292">
              <w:t>30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3F86328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B00F0A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1C87D7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9408C9" w14:textId="77777777" w:rsidR="005B4801" w:rsidRDefault="005B4801" w:rsidP="005B4801">
            <w:pPr>
              <w:pStyle w:val="Dates"/>
            </w:pPr>
          </w:p>
        </w:tc>
      </w:tr>
      <w:tr w:rsidR="001D35E9" w14:paraId="759FF7E1" w14:textId="77777777" w:rsidTr="00F43785">
        <w:trPr>
          <w:gridAfter w:val="1"/>
          <w:wAfter w:w="35" w:type="pct"/>
          <w:trHeight w:hRule="exact" w:val="720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50EAC5F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EF775A8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66969E7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107B69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5B69B3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1F2C9DA" w14:textId="77777777" w:rsidR="001D35E9" w:rsidRDefault="001D35E9" w:rsidP="001D35E9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367128" w14:textId="77777777" w:rsidR="001D35E9" w:rsidRDefault="001D35E9" w:rsidP="001D35E9">
            <w:pPr>
              <w:pStyle w:val="Dates"/>
            </w:pPr>
          </w:p>
        </w:tc>
      </w:tr>
      <w:tr w:rsidR="001D35E9" w14:paraId="18E3ABD3" w14:textId="77777777" w:rsidTr="00F43785">
        <w:trPr>
          <w:gridAfter w:val="1"/>
          <w:wAfter w:w="35" w:type="pct"/>
        </w:trPr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4F5563F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2FA6AC2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BDE4CF8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A3BC4A6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1F3E635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4D320D3" w14:textId="77777777" w:rsidR="001D35E9" w:rsidRDefault="001D35E9" w:rsidP="001D35E9">
            <w:pPr>
              <w:pStyle w:val="Dates"/>
            </w:pP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29F0085" w14:textId="77777777" w:rsidR="001D35E9" w:rsidRDefault="001D35E9" w:rsidP="001D35E9">
            <w:pPr>
              <w:pStyle w:val="Dates"/>
            </w:pPr>
          </w:p>
        </w:tc>
      </w:tr>
      <w:tr w:rsidR="0076400B" w14:paraId="3C0C30C0" w14:textId="77777777" w:rsidTr="00F43785">
        <w:trPr>
          <w:gridAfter w:val="1"/>
          <w:wAfter w:w="35" w:type="pct"/>
          <w:trHeight w:hRule="exact" w:val="720"/>
        </w:trPr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1438D1C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789705B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EA83AFB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6EBACEB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A555F0D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5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82C71F4" w14:textId="77777777" w:rsidR="0076400B" w:rsidRDefault="0076400B" w:rsidP="003A3808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C1C7DA1" w14:textId="77777777" w:rsidR="0076400B" w:rsidRDefault="0076400B" w:rsidP="003A3808">
            <w:pPr>
              <w:pStyle w:val="Dates"/>
            </w:pPr>
          </w:p>
        </w:tc>
      </w:tr>
      <w:tr w:rsidR="0076400B" w14:paraId="7F3B2FEB" w14:textId="77777777" w:rsidTr="001D35E9">
        <w:trPr>
          <w:gridAfter w:val="1"/>
          <w:wAfter w:w="35" w:type="pct"/>
          <w:trHeight w:hRule="exact" w:val="191"/>
        </w:trPr>
        <w:tc>
          <w:tcPr>
            <w:tcW w:w="1304" w:type="pct"/>
            <w:gridSpan w:val="2"/>
            <w:tcBorders>
              <w:top w:val="single" w:sz="8" w:space="0" w:color="BFBFBF" w:themeColor="background1" w:themeShade="BF"/>
            </w:tcBorders>
          </w:tcPr>
          <w:p w14:paraId="3AB7167C" w14:textId="77777777" w:rsidR="0076400B" w:rsidRDefault="0076400B" w:rsidP="000E7125"/>
        </w:tc>
        <w:tc>
          <w:tcPr>
            <w:tcW w:w="1205" w:type="pct"/>
            <w:gridSpan w:val="4"/>
            <w:tcBorders>
              <w:top w:val="single" w:sz="8" w:space="0" w:color="BFBFBF" w:themeColor="background1" w:themeShade="BF"/>
            </w:tcBorders>
          </w:tcPr>
          <w:p w14:paraId="1CE659A2" w14:textId="77777777" w:rsidR="0076400B" w:rsidRDefault="0076400B" w:rsidP="000E7125"/>
        </w:tc>
        <w:tc>
          <w:tcPr>
            <w:tcW w:w="1301" w:type="pct"/>
            <w:gridSpan w:val="5"/>
            <w:tcBorders>
              <w:top w:val="single" w:sz="8" w:space="0" w:color="BFBFBF" w:themeColor="background1" w:themeShade="BF"/>
            </w:tcBorders>
          </w:tcPr>
          <w:p w14:paraId="4C09535F" w14:textId="77777777" w:rsidR="0076400B" w:rsidRDefault="0076400B" w:rsidP="000E7125"/>
        </w:tc>
        <w:tc>
          <w:tcPr>
            <w:tcW w:w="1155" w:type="pct"/>
            <w:gridSpan w:val="4"/>
            <w:tcBorders>
              <w:top w:val="single" w:sz="8" w:space="0" w:color="BFBFBF" w:themeColor="background1" w:themeShade="BF"/>
            </w:tcBorders>
          </w:tcPr>
          <w:p w14:paraId="1CD05435" w14:textId="77777777" w:rsidR="0076400B" w:rsidRDefault="0076400B" w:rsidP="000E7125"/>
        </w:tc>
      </w:tr>
      <w:tr w:rsidR="0076400B" w14:paraId="43A2B6CD" w14:textId="77777777" w:rsidTr="0016297B">
        <w:trPr>
          <w:trHeight w:hRule="exact" w:val="1584"/>
        </w:trPr>
        <w:tc>
          <w:tcPr>
            <w:tcW w:w="1340" w:type="pct"/>
            <w:gridSpan w:val="3"/>
          </w:tcPr>
          <w:p w14:paraId="1CAA5331" w14:textId="77777777" w:rsidR="0076400B" w:rsidRDefault="00000000" w:rsidP="003A3808">
            <w:pPr>
              <w:pStyle w:val="Heading1"/>
            </w:pPr>
            <w:sdt>
              <w:sdtPr>
                <w:id w:val="54974887"/>
                <w:placeholder>
                  <w:docPart w:val="422E8D5F4E56478FB8730F1ED831B4B8"/>
                </w:placeholder>
                <w:temporary/>
                <w:showingPlcHdr/>
                <w15:appearance w15:val="hidden"/>
              </w:sdtPr>
              <w:sdtContent>
                <w:r w:rsidR="0076400B">
                  <w:t>Events</w:t>
                </w:r>
              </w:sdtContent>
            </w:sdt>
          </w:p>
        </w:tc>
        <w:tc>
          <w:tcPr>
            <w:tcW w:w="1220" w:type="pct"/>
            <w:gridSpan w:val="4"/>
          </w:tcPr>
          <w:p w14:paraId="4D464C5A" w14:textId="77777777" w:rsidR="0076400B" w:rsidRDefault="00000000" w:rsidP="003A3808">
            <w:pPr>
              <w:pStyle w:val="Heading2"/>
            </w:pPr>
            <w:sdt>
              <w:sdtPr>
                <w:id w:val="1286620443"/>
                <w:placeholder>
                  <w:docPart w:val="BD84FEE1998E4537A3E29BD25E547DA6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1CEBF276" w14:textId="77777777" w:rsidR="0076400B" w:rsidRDefault="00000000" w:rsidP="003A3808">
            <w:sdt>
              <w:sdtPr>
                <w:id w:val="1887369775"/>
                <w:placeholder>
                  <w:docPart w:val="65D4E19113964B27AC00569EEBFEFE80"/>
                </w:placeholder>
                <w:temporary/>
                <w:showingPlcHdr/>
                <w15:appearance w15:val="hidden"/>
              </w:sdtPr>
              <w:sdtContent>
                <w:r w:rsidR="0076400B">
                  <w:t>To get started right away, just click any placeholder text (such as this) and start typing to replace it with your own.</w:t>
                </w:r>
              </w:sdtContent>
            </w:sdt>
          </w:p>
        </w:tc>
        <w:tc>
          <w:tcPr>
            <w:tcW w:w="1220" w:type="pct"/>
            <w:gridSpan w:val="3"/>
          </w:tcPr>
          <w:p w14:paraId="22C16393" w14:textId="77777777" w:rsidR="0076400B" w:rsidRDefault="00000000" w:rsidP="003A3808">
            <w:pPr>
              <w:pStyle w:val="Heading2"/>
            </w:pPr>
            <w:sdt>
              <w:sdtPr>
                <w:id w:val="1126037469"/>
                <w:placeholder>
                  <w:docPart w:val="B13B28F062774AD6AA7BF2C676D7E248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7015B58C" w14:textId="77777777" w:rsidR="0076400B" w:rsidRDefault="00000000" w:rsidP="003A3808">
            <w:sdt>
              <w:sdtPr>
                <w:id w:val="1378661367"/>
                <w:placeholder>
                  <w:docPart w:val="EB6613D588E94FB599601CBA0E9E36CA"/>
                </w:placeholder>
                <w:temporary/>
                <w:showingPlcHdr/>
                <w15:appearance w15:val="hidden"/>
              </w:sdtPr>
              <w:sdtContent>
                <w:r w:rsidR="0076400B">
                  <w:t>Want to insert a picture from your files or add a shape, text box, or table? You got it! On the Insert tab of the ribbon, just tap the option you need.</w:t>
                </w:r>
              </w:sdtContent>
            </w:sdt>
          </w:p>
        </w:tc>
        <w:tc>
          <w:tcPr>
            <w:tcW w:w="1220" w:type="pct"/>
            <w:gridSpan w:val="6"/>
          </w:tcPr>
          <w:p w14:paraId="0BE2B014" w14:textId="77777777" w:rsidR="0076400B" w:rsidRDefault="00000000" w:rsidP="003A3808">
            <w:pPr>
              <w:pStyle w:val="Heading2"/>
            </w:pPr>
            <w:sdt>
              <w:sdtPr>
                <w:id w:val="1654415814"/>
                <w:placeholder>
                  <w:docPart w:val="DD531C8E4A8B46B1A9105F5E9EA34B83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12899841" w14:textId="77777777" w:rsidR="0076400B" w:rsidRDefault="00000000" w:rsidP="003A3808">
            <w:sdt>
              <w:sdtPr>
                <w:id w:val="900101880"/>
                <w:placeholder>
                  <w:docPart w:val="5AB0F8392A1B48F1828F4580623B8767"/>
                </w:placeholder>
                <w:temporary/>
                <w:showingPlcHdr/>
                <w15:appearance w15:val="hidden"/>
              </w:sdtPr>
              <w:sdtContent>
                <w:r w:rsidR="0076400B">
                  <w:t>View and edit this document in Word on your computer, tablet, or phone.</w:t>
                </w:r>
              </w:sdtContent>
            </w:sdt>
          </w:p>
        </w:tc>
      </w:tr>
    </w:tbl>
    <w:p w14:paraId="544BB15C" w14:textId="77777777" w:rsidR="0076400B" w:rsidRDefault="0076400B" w:rsidP="0076400B">
      <w:pPr>
        <w:sectPr w:rsidR="0076400B" w:rsidSect="00916763">
          <w:pgSz w:w="15840" w:h="12240" w:orient="landscape" w:code="1"/>
          <w:pgMar w:top="504" w:right="720" w:bottom="0" w:left="720" w:header="576" w:footer="576" w:gutter="0"/>
          <w:cols w:space="720"/>
          <w:docGrid w:linePitch="360"/>
        </w:sectPr>
      </w:pPr>
    </w:p>
    <w:tbl>
      <w:tblPr>
        <w:tblW w:w="5036" w:type="pct"/>
        <w:tblLook w:val="0600" w:firstRow="0" w:lastRow="0" w:firstColumn="0" w:lastColumn="0" w:noHBand="1" w:noVBand="1"/>
        <w:tblCaption w:val="Layout table"/>
      </w:tblPr>
      <w:tblGrid>
        <w:gridCol w:w="2059"/>
        <w:gridCol w:w="1720"/>
        <w:gridCol w:w="104"/>
        <w:gridCol w:w="229"/>
        <w:gridCol w:w="2057"/>
        <w:gridCol w:w="1108"/>
        <w:gridCol w:w="145"/>
        <w:gridCol w:w="804"/>
        <w:gridCol w:w="2057"/>
        <w:gridCol w:w="679"/>
        <w:gridCol w:w="90"/>
        <w:gridCol w:w="650"/>
        <w:gridCol w:w="638"/>
        <w:gridCol w:w="2062"/>
        <w:gridCol w:w="102"/>
      </w:tblGrid>
      <w:tr w:rsidR="0076400B" w14:paraId="5D829013" w14:textId="77777777" w:rsidTr="001D35E9">
        <w:trPr>
          <w:gridAfter w:val="1"/>
          <w:wAfter w:w="35" w:type="pct"/>
        </w:trPr>
        <w:tc>
          <w:tcPr>
            <w:tcW w:w="4034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76DFFCEC" w14:textId="77777777" w:rsidR="0076400B" w:rsidRDefault="0076400B" w:rsidP="000E7125">
            <w:pPr>
              <w:pStyle w:val="Month"/>
              <w:jc w:val="right"/>
            </w:pPr>
            <w:r>
              <w:lastRenderedPageBreak/>
              <w:t>October</w:t>
            </w:r>
          </w:p>
        </w:tc>
        <w:tc>
          <w:tcPr>
            <w:tcW w:w="931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09F6D629" w14:textId="77777777" w:rsidR="0076400B" w:rsidRDefault="00112629" w:rsidP="000E7125">
            <w:pPr>
              <w:pStyle w:val="Year"/>
              <w:jc w:val="right"/>
            </w:pPr>
            <w:r>
              <w:t>2026</w:t>
            </w:r>
          </w:p>
        </w:tc>
      </w:tr>
      <w:tr w:rsidR="0076400B" w14:paraId="7E77127F" w14:textId="77777777" w:rsidTr="001D35E9">
        <w:trPr>
          <w:gridAfter w:val="1"/>
          <w:wAfter w:w="35" w:type="pct"/>
        </w:trPr>
        <w:tc>
          <w:tcPr>
            <w:tcW w:w="4034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74DE170B" w14:textId="77777777" w:rsidR="0076400B" w:rsidRDefault="0076400B" w:rsidP="003A3808">
            <w:pPr>
              <w:pStyle w:val="NoSpacing"/>
            </w:pPr>
          </w:p>
        </w:tc>
        <w:tc>
          <w:tcPr>
            <w:tcW w:w="931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072701A7" w14:textId="77777777" w:rsidR="0076400B" w:rsidRDefault="0076400B" w:rsidP="003A3808">
            <w:pPr>
              <w:pStyle w:val="NoSpacing"/>
            </w:pPr>
          </w:p>
        </w:tc>
      </w:tr>
      <w:tr w:rsidR="0076400B" w14:paraId="12D7C32D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390D8022" w14:textId="77777777" w:rsidR="0076400B" w:rsidRDefault="00000000" w:rsidP="003A3808">
            <w:pPr>
              <w:pStyle w:val="Days"/>
            </w:pPr>
            <w:sdt>
              <w:sdtPr>
                <w:id w:val="563302534"/>
                <w:placeholder>
                  <w:docPart w:val="ADFCB08893F64423BC99608AA5429772"/>
                </w:placeholder>
                <w:temporary/>
                <w:showingPlcHdr/>
                <w15:appearance w15:val="hidden"/>
              </w:sdtPr>
              <w:sdtContent>
                <w:r w:rsidR="0076400B">
                  <w:t>Monday</w:t>
                </w:r>
              </w:sdtContent>
            </w:sdt>
            <w:r w:rsidR="0076400B">
              <w:t xml:space="preserve"> 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55F964B4" w14:textId="77777777" w:rsidR="0076400B" w:rsidRDefault="00000000" w:rsidP="003A3808">
            <w:pPr>
              <w:pStyle w:val="Days"/>
            </w:pPr>
            <w:sdt>
              <w:sdtPr>
                <w:id w:val="2032608947"/>
                <w:placeholder>
                  <w:docPart w:val="AE563888A40F4415B445C8636BE59201"/>
                </w:placeholder>
                <w:temporary/>
                <w:showingPlcHdr/>
                <w15:appearance w15:val="hidden"/>
              </w:sdtPr>
              <w:sdtContent>
                <w:r w:rsidR="0076400B">
                  <w:t>Tuesday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5B992AC0" w14:textId="77777777" w:rsidR="0076400B" w:rsidRDefault="00000000" w:rsidP="003A3808">
            <w:pPr>
              <w:pStyle w:val="Days"/>
            </w:pPr>
            <w:sdt>
              <w:sdtPr>
                <w:id w:val="-191388155"/>
                <w:placeholder>
                  <w:docPart w:val="55A937CC79864E4C95F199BEAAF5F499"/>
                </w:placeholder>
                <w:temporary/>
                <w:showingPlcHdr/>
                <w15:appearance w15:val="hidden"/>
              </w:sdtPr>
              <w:sdtContent>
                <w:r w:rsidR="0076400B">
                  <w:t>Wednesday</w:t>
                </w:r>
              </w:sdtContent>
            </w:sdt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1E09EE08" w14:textId="77777777" w:rsidR="0076400B" w:rsidRDefault="00000000" w:rsidP="003A3808">
            <w:pPr>
              <w:pStyle w:val="Days"/>
            </w:pPr>
            <w:sdt>
              <w:sdtPr>
                <w:id w:val="1835562899"/>
                <w:placeholder>
                  <w:docPart w:val="0784070D17674DC8A91E4BC45D47DC22"/>
                </w:placeholder>
                <w:temporary/>
                <w:showingPlcHdr/>
                <w15:appearance w15:val="hidden"/>
              </w:sdtPr>
              <w:sdtContent>
                <w:r w:rsidR="0076400B">
                  <w:t>Thursday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7DFD5A0E" w14:textId="77777777" w:rsidR="0076400B" w:rsidRDefault="00000000" w:rsidP="003A3808">
            <w:pPr>
              <w:pStyle w:val="Days"/>
            </w:pPr>
            <w:sdt>
              <w:sdtPr>
                <w:id w:val="-1572733923"/>
                <w:placeholder>
                  <w:docPart w:val="25BFFEC8E1FA49089EECE102EF2C6A6D"/>
                </w:placeholder>
                <w:temporary/>
                <w:showingPlcHdr/>
                <w15:appearance w15:val="hidden"/>
              </w:sdtPr>
              <w:sdtContent>
                <w:r w:rsidR="0076400B">
                  <w:t>Friday</w:t>
                </w:r>
              </w:sdtContent>
            </w:sdt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7B74D147" w14:textId="77777777" w:rsidR="0076400B" w:rsidRDefault="00000000" w:rsidP="003A3808">
            <w:pPr>
              <w:pStyle w:val="Days"/>
            </w:pPr>
            <w:sdt>
              <w:sdtPr>
                <w:id w:val="1541020966"/>
                <w:placeholder>
                  <w:docPart w:val="A106167E8CCE46DC86A358513882553D"/>
                </w:placeholder>
                <w:temporary/>
                <w:showingPlcHdr/>
                <w15:appearance w15:val="hidden"/>
              </w:sdtPr>
              <w:sdtContent>
                <w:r w:rsidR="0076400B">
                  <w:t>Saturday</w:t>
                </w:r>
              </w:sdtContent>
            </w:sdt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4B8D9D48" w14:textId="77777777" w:rsidR="0076400B" w:rsidRDefault="00000000" w:rsidP="003A3808">
            <w:pPr>
              <w:pStyle w:val="Days"/>
            </w:pPr>
            <w:sdt>
              <w:sdtPr>
                <w:id w:val="2033679168"/>
                <w:placeholder>
                  <w:docPart w:val="C146080B74C8480DA5BF74B08ECAAF74"/>
                </w:placeholder>
                <w:temporary/>
                <w:showingPlcHdr/>
                <w15:appearance w15:val="hidden"/>
              </w:sdtPr>
              <w:sdtContent>
                <w:r w:rsidR="0076400B">
                  <w:t>Sunday</w:t>
                </w:r>
              </w:sdtContent>
            </w:sdt>
          </w:p>
        </w:tc>
      </w:tr>
      <w:tr w:rsidR="005B4801" w14:paraId="296319C0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A675E06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A8F13B9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DF490AE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A5F08F9" w14:textId="77777777" w:rsidR="005B4801" w:rsidRDefault="005B4801" w:rsidP="005B4801">
            <w:pPr>
              <w:pStyle w:val="Dates"/>
            </w:pPr>
            <w:r w:rsidRPr="00D5513A">
              <w:t>1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AE82747" w14:textId="77777777" w:rsidR="005B4801" w:rsidRDefault="005B4801" w:rsidP="005B4801">
            <w:pPr>
              <w:pStyle w:val="Dates"/>
            </w:pPr>
            <w:r w:rsidRPr="00D5513A">
              <w:t>2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7379B26" w14:textId="77777777" w:rsidR="005B4801" w:rsidRDefault="005B4801" w:rsidP="005B4801">
            <w:pPr>
              <w:pStyle w:val="Dates"/>
            </w:pPr>
            <w:r w:rsidRPr="00D5513A">
              <w:t>3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B47B7CE" w14:textId="77777777" w:rsidR="005B4801" w:rsidRDefault="005B4801" w:rsidP="005B4801">
            <w:pPr>
              <w:pStyle w:val="Dates"/>
            </w:pPr>
            <w:r w:rsidRPr="00D5513A">
              <w:t>4</w:t>
            </w:r>
          </w:p>
        </w:tc>
      </w:tr>
      <w:tr w:rsidR="005B4801" w14:paraId="32E054EA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9DFB244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C6BA89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3EEFFD2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2D90469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A8B2A47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7E1C27C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AEEB69B" w14:textId="77777777" w:rsidR="005B4801" w:rsidRDefault="005B4801" w:rsidP="005B4801">
            <w:pPr>
              <w:pStyle w:val="Dates"/>
            </w:pPr>
          </w:p>
        </w:tc>
      </w:tr>
      <w:tr w:rsidR="005B4801" w14:paraId="7C15D6B5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326718B" w14:textId="77777777" w:rsidR="005B4801" w:rsidRDefault="005B4801" w:rsidP="005B4801">
            <w:pPr>
              <w:pStyle w:val="Dates"/>
            </w:pPr>
            <w:r>
              <w:t>5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4DEC7D9" w14:textId="77777777" w:rsidR="005B4801" w:rsidRDefault="005B4801" w:rsidP="005B4801">
            <w:pPr>
              <w:pStyle w:val="Dates"/>
            </w:pPr>
            <w:r w:rsidRPr="00D5513A">
              <w:t>6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1A5AE52" w14:textId="77777777" w:rsidR="005B4801" w:rsidRDefault="005B4801" w:rsidP="005B4801">
            <w:pPr>
              <w:pStyle w:val="Dates"/>
            </w:pPr>
            <w:r w:rsidRPr="00D5513A">
              <w:t>7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C1D3523" w14:textId="77777777" w:rsidR="005B4801" w:rsidRDefault="005B4801" w:rsidP="005B4801">
            <w:pPr>
              <w:pStyle w:val="Dates"/>
            </w:pPr>
            <w:r w:rsidRPr="00D5513A">
              <w:t>8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78C6625" w14:textId="77777777" w:rsidR="005B4801" w:rsidRDefault="005B4801" w:rsidP="005B4801">
            <w:pPr>
              <w:pStyle w:val="Dates"/>
            </w:pPr>
            <w:r w:rsidRPr="00D5513A">
              <w:t>9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0376400" w14:textId="77777777" w:rsidR="005B4801" w:rsidRDefault="005B4801" w:rsidP="005B4801">
            <w:pPr>
              <w:pStyle w:val="Dates"/>
            </w:pPr>
            <w:r w:rsidRPr="00D5513A">
              <w:t>10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803FD35" w14:textId="77777777" w:rsidR="005B4801" w:rsidRDefault="005B4801" w:rsidP="005B4801">
            <w:pPr>
              <w:pStyle w:val="Dates"/>
            </w:pPr>
            <w:r w:rsidRPr="00D5513A">
              <w:t>11</w:t>
            </w:r>
          </w:p>
        </w:tc>
      </w:tr>
      <w:tr w:rsidR="005B4801" w14:paraId="5E6492A9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CDAE107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3F7AC60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F9CA8D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805B191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D79FEE3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C3423EF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75336A7" w14:textId="77777777" w:rsidR="005B4801" w:rsidRDefault="005B4801" w:rsidP="005B4801">
            <w:pPr>
              <w:pStyle w:val="Dates"/>
            </w:pPr>
          </w:p>
        </w:tc>
      </w:tr>
      <w:tr w:rsidR="005B4801" w14:paraId="6F6C532A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35B501C" w14:textId="77777777" w:rsidR="005B4801" w:rsidRDefault="005B4801" w:rsidP="005B4801">
            <w:pPr>
              <w:pStyle w:val="Dates"/>
            </w:pPr>
            <w:r>
              <w:t>12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1D1F88" w14:textId="77777777" w:rsidR="005B4801" w:rsidRDefault="005B4801" w:rsidP="005B4801">
            <w:pPr>
              <w:pStyle w:val="Dates"/>
            </w:pPr>
            <w:r w:rsidRPr="00D5513A">
              <w:t>13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54F8AB0" w14:textId="77777777" w:rsidR="005B4801" w:rsidRDefault="005B4801" w:rsidP="005B4801">
            <w:pPr>
              <w:pStyle w:val="Dates"/>
            </w:pPr>
            <w:r w:rsidRPr="00D5513A">
              <w:t>14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88332A" w14:textId="77777777" w:rsidR="005B4801" w:rsidRDefault="005B4801" w:rsidP="005B4801">
            <w:pPr>
              <w:pStyle w:val="Dates"/>
            </w:pPr>
            <w:r w:rsidRPr="00D5513A">
              <w:t>15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F1FB910" w14:textId="77777777" w:rsidR="005B4801" w:rsidRDefault="005B4801" w:rsidP="005B4801">
            <w:pPr>
              <w:pStyle w:val="Dates"/>
            </w:pPr>
            <w:r w:rsidRPr="00D5513A">
              <w:t>16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F0B5662" w14:textId="77777777" w:rsidR="005B4801" w:rsidRDefault="005B4801" w:rsidP="005B4801">
            <w:pPr>
              <w:pStyle w:val="Dates"/>
            </w:pPr>
            <w:r w:rsidRPr="00D5513A">
              <w:t>17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0FDB097" w14:textId="77777777" w:rsidR="005B4801" w:rsidRDefault="005B4801" w:rsidP="005B4801">
            <w:pPr>
              <w:pStyle w:val="Dates"/>
            </w:pPr>
            <w:r w:rsidRPr="00D5513A">
              <w:t>18</w:t>
            </w:r>
          </w:p>
        </w:tc>
      </w:tr>
      <w:tr w:rsidR="005B4801" w14:paraId="30C2EBF2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9BF68F2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F29DAF7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3C20168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4BCDE27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A36340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3234312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AD10BEA" w14:textId="77777777" w:rsidR="005B4801" w:rsidRDefault="005B4801" w:rsidP="005B4801">
            <w:pPr>
              <w:pStyle w:val="Dates"/>
            </w:pPr>
          </w:p>
        </w:tc>
      </w:tr>
      <w:tr w:rsidR="005B4801" w14:paraId="4B89103C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0E277E2" w14:textId="77777777" w:rsidR="005B4801" w:rsidRDefault="005B4801" w:rsidP="005B4801">
            <w:pPr>
              <w:pStyle w:val="Dates"/>
            </w:pPr>
            <w:r>
              <w:t>19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B1DF231" w14:textId="77777777" w:rsidR="005B4801" w:rsidRDefault="005B4801" w:rsidP="005B4801">
            <w:pPr>
              <w:pStyle w:val="Dates"/>
            </w:pPr>
            <w:r w:rsidRPr="00D5513A">
              <w:t>20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6E11A84" w14:textId="77777777" w:rsidR="005B4801" w:rsidRDefault="005B4801" w:rsidP="005B4801">
            <w:pPr>
              <w:pStyle w:val="Dates"/>
            </w:pPr>
            <w:r w:rsidRPr="00D5513A">
              <w:t>21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4C31631" w14:textId="77777777" w:rsidR="005B4801" w:rsidRDefault="005B4801" w:rsidP="005B4801">
            <w:pPr>
              <w:pStyle w:val="Dates"/>
            </w:pPr>
            <w:r w:rsidRPr="00D5513A">
              <w:t>22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B372048" w14:textId="77777777" w:rsidR="005B4801" w:rsidRDefault="005B4801" w:rsidP="005B4801">
            <w:pPr>
              <w:pStyle w:val="Dates"/>
            </w:pPr>
            <w:r w:rsidRPr="00D5513A">
              <w:t>23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CDE32C3" w14:textId="77777777" w:rsidR="005B4801" w:rsidRDefault="005B4801" w:rsidP="005B4801">
            <w:pPr>
              <w:pStyle w:val="Dates"/>
            </w:pPr>
            <w:r w:rsidRPr="00D5513A">
              <w:t>24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34E3D0D" w14:textId="77777777" w:rsidR="005B4801" w:rsidRDefault="005B4801" w:rsidP="005B4801">
            <w:pPr>
              <w:pStyle w:val="Dates"/>
            </w:pPr>
            <w:r w:rsidRPr="00D5513A">
              <w:t>25</w:t>
            </w:r>
          </w:p>
        </w:tc>
      </w:tr>
      <w:tr w:rsidR="005B4801" w14:paraId="2E9E4404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440B8F1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203EC0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B820F9A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79D38A0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5921604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0633A4B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9C03AD9" w14:textId="77777777" w:rsidR="005B4801" w:rsidRDefault="005B4801" w:rsidP="005B4801">
            <w:pPr>
              <w:pStyle w:val="Dates"/>
            </w:pPr>
          </w:p>
        </w:tc>
      </w:tr>
      <w:tr w:rsidR="005B4801" w14:paraId="3645C118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8A4153D" w14:textId="77777777" w:rsidR="005B4801" w:rsidRDefault="005B4801" w:rsidP="005B4801">
            <w:pPr>
              <w:pStyle w:val="Dates"/>
            </w:pPr>
            <w:r>
              <w:t>26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9CF7917" w14:textId="77777777" w:rsidR="005B4801" w:rsidRDefault="005B4801" w:rsidP="005B4801">
            <w:pPr>
              <w:pStyle w:val="Dates"/>
            </w:pPr>
            <w:r w:rsidRPr="00D5513A">
              <w:t>27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765161C" w14:textId="77777777" w:rsidR="005B4801" w:rsidRDefault="005B4801" w:rsidP="005B4801">
            <w:pPr>
              <w:pStyle w:val="Dates"/>
            </w:pPr>
            <w:r w:rsidRPr="00D5513A">
              <w:t>28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0E1734" w14:textId="77777777" w:rsidR="005B4801" w:rsidRDefault="005B4801" w:rsidP="005B4801">
            <w:pPr>
              <w:pStyle w:val="Dates"/>
            </w:pPr>
            <w:r w:rsidRPr="00D5513A">
              <w:t>29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39CD001" w14:textId="77777777" w:rsidR="005B4801" w:rsidRDefault="005B4801" w:rsidP="005B4801">
            <w:pPr>
              <w:pStyle w:val="Dates"/>
            </w:pPr>
            <w:r w:rsidRPr="00D5513A">
              <w:t>30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1E46CFD" w14:textId="77777777" w:rsidR="005B4801" w:rsidRDefault="005B4801" w:rsidP="005B4801">
            <w:pPr>
              <w:pStyle w:val="Dates"/>
            </w:pPr>
            <w:r w:rsidRPr="00D5513A">
              <w:t>31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35E959" w14:textId="77777777" w:rsidR="005B4801" w:rsidRDefault="005B4801" w:rsidP="005B4801">
            <w:pPr>
              <w:pStyle w:val="Dates"/>
            </w:pPr>
          </w:p>
        </w:tc>
      </w:tr>
      <w:tr w:rsidR="0076400B" w14:paraId="33BC968D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D0D8452" w14:textId="77777777" w:rsidR="0076400B" w:rsidRDefault="0076400B" w:rsidP="003A3808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A9A0604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1E5CB8E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7BEC30D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C4DB9F8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CE42D51" w14:textId="77777777" w:rsidR="0076400B" w:rsidRDefault="0076400B" w:rsidP="003A3808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8AB6E8C" w14:textId="77777777" w:rsidR="0076400B" w:rsidRDefault="0076400B" w:rsidP="003A3808">
            <w:pPr>
              <w:pStyle w:val="Dates"/>
            </w:pPr>
          </w:p>
        </w:tc>
      </w:tr>
      <w:tr w:rsidR="0076400B" w14:paraId="2B7783B6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4E860B5" w14:textId="77777777" w:rsidR="0076400B" w:rsidRDefault="0076400B" w:rsidP="003A3808">
            <w:pPr>
              <w:pStyle w:val="Dates"/>
            </w:pP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1D2F684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547FBF8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59A4703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AA329D6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088D839" w14:textId="77777777" w:rsidR="0076400B" w:rsidRDefault="0076400B" w:rsidP="003A3808">
            <w:pPr>
              <w:pStyle w:val="Dates"/>
            </w:pP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CDBE89C" w14:textId="77777777" w:rsidR="0076400B" w:rsidRDefault="0076400B" w:rsidP="003A3808">
            <w:pPr>
              <w:pStyle w:val="Dates"/>
            </w:pPr>
          </w:p>
        </w:tc>
      </w:tr>
      <w:tr w:rsidR="0076400B" w14:paraId="4E3E77AB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304AB32" w14:textId="77777777" w:rsidR="0076400B" w:rsidRDefault="0076400B" w:rsidP="003A3808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5285AFC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8372366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656068C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D462ADC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7E71974" w14:textId="77777777" w:rsidR="0076400B" w:rsidRDefault="0076400B" w:rsidP="003A3808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7C867AF" w14:textId="77777777" w:rsidR="0076400B" w:rsidRDefault="0076400B" w:rsidP="003A3808">
            <w:pPr>
              <w:pStyle w:val="Dates"/>
            </w:pPr>
          </w:p>
        </w:tc>
      </w:tr>
      <w:tr w:rsidR="0076400B" w14:paraId="14254F90" w14:textId="77777777" w:rsidTr="005B4801">
        <w:trPr>
          <w:gridAfter w:val="1"/>
          <w:wAfter w:w="35" w:type="pct"/>
          <w:trHeight w:hRule="exact" w:val="191"/>
        </w:trPr>
        <w:tc>
          <w:tcPr>
            <w:tcW w:w="1303" w:type="pct"/>
            <w:gridSpan w:val="2"/>
            <w:tcBorders>
              <w:top w:val="single" w:sz="8" w:space="0" w:color="BFBFBF" w:themeColor="background1" w:themeShade="BF"/>
            </w:tcBorders>
          </w:tcPr>
          <w:p w14:paraId="4D81C5D2" w14:textId="77777777" w:rsidR="0076400B" w:rsidRDefault="0076400B" w:rsidP="000E7125"/>
        </w:tc>
        <w:tc>
          <w:tcPr>
            <w:tcW w:w="1206" w:type="pct"/>
            <w:gridSpan w:val="4"/>
            <w:tcBorders>
              <w:top w:val="single" w:sz="8" w:space="0" w:color="BFBFBF" w:themeColor="background1" w:themeShade="BF"/>
            </w:tcBorders>
          </w:tcPr>
          <w:p w14:paraId="068ED5F2" w14:textId="77777777" w:rsidR="0076400B" w:rsidRDefault="0076400B" w:rsidP="000E7125"/>
        </w:tc>
        <w:tc>
          <w:tcPr>
            <w:tcW w:w="1301" w:type="pct"/>
            <w:gridSpan w:val="5"/>
            <w:tcBorders>
              <w:top w:val="single" w:sz="8" w:space="0" w:color="BFBFBF" w:themeColor="background1" w:themeShade="BF"/>
            </w:tcBorders>
          </w:tcPr>
          <w:p w14:paraId="30B2516C" w14:textId="77777777" w:rsidR="0076400B" w:rsidRDefault="0076400B" w:rsidP="000E7125"/>
        </w:tc>
        <w:tc>
          <w:tcPr>
            <w:tcW w:w="1155" w:type="pct"/>
            <w:gridSpan w:val="3"/>
            <w:tcBorders>
              <w:top w:val="single" w:sz="8" w:space="0" w:color="BFBFBF" w:themeColor="background1" w:themeShade="BF"/>
            </w:tcBorders>
          </w:tcPr>
          <w:p w14:paraId="43EA7207" w14:textId="77777777" w:rsidR="0076400B" w:rsidRDefault="0076400B" w:rsidP="000E7125"/>
        </w:tc>
      </w:tr>
      <w:tr w:rsidR="0076400B" w14:paraId="6A35A817" w14:textId="77777777" w:rsidTr="005B4801">
        <w:trPr>
          <w:trHeight w:hRule="exact" w:val="1584"/>
        </w:trPr>
        <w:tc>
          <w:tcPr>
            <w:tcW w:w="1339" w:type="pct"/>
            <w:gridSpan w:val="3"/>
          </w:tcPr>
          <w:p w14:paraId="7669F2B1" w14:textId="77777777" w:rsidR="0076400B" w:rsidRDefault="00000000" w:rsidP="003A3808">
            <w:pPr>
              <w:pStyle w:val="Heading1"/>
            </w:pPr>
            <w:sdt>
              <w:sdtPr>
                <w:id w:val="-1586841037"/>
                <w:placeholder>
                  <w:docPart w:val="479843A8F76541C9864F708C31F3EEA6"/>
                </w:placeholder>
                <w:temporary/>
                <w:showingPlcHdr/>
                <w15:appearance w15:val="hidden"/>
              </w:sdtPr>
              <w:sdtContent>
                <w:r w:rsidR="0076400B">
                  <w:t>Events</w:t>
                </w:r>
              </w:sdtContent>
            </w:sdt>
          </w:p>
        </w:tc>
        <w:tc>
          <w:tcPr>
            <w:tcW w:w="1220" w:type="pct"/>
            <w:gridSpan w:val="4"/>
          </w:tcPr>
          <w:p w14:paraId="59907705" w14:textId="77777777" w:rsidR="0076400B" w:rsidRDefault="00000000" w:rsidP="003A3808">
            <w:pPr>
              <w:pStyle w:val="Heading2"/>
            </w:pPr>
            <w:sdt>
              <w:sdtPr>
                <w:id w:val="-1451925344"/>
                <w:placeholder>
                  <w:docPart w:val="238C784BF8A74BE6B78D71EBE13533E6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1632EB70" w14:textId="77777777" w:rsidR="0076400B" w:rsidRDefault="00000000" w:rsidP="003A3808">
            <w:sdt>
              <w:sdtPr>
                <w:id w:val="935946736"/>
                <w:placeholder>
                  <w:docPart w:val="11F7C8F2878C4AC6A07DBFA64DB7F4E2"/>
                </w:placeholder>
                <w:temporary/>
                <w:showingPlcHdr/>
                <w15:appearance w15:val="hidden"/>
              </w:sdtPr>
              <w:sdtContent>
                <w:r w:rsidR="0076400B">
                  <w:t>To get started right away, just click any placeholder text (such as this) and start typing to replace it with your own.</w:t>
                </w:r>
              </w:sdtContent>
            </w:sdt>
          </w:p>
        </w:tc>
        <w:tc>
          <w:tcPr>
            <w:tcW w:w="1220" w:type="pct"/>
            <w:gridSpan w:val="3"/>
          </w:tcPr>
          <w:p w14:paraId="3A7EDB64" w14:textId="77777777" w:rsidR="0076400B" w:rsidRDefault="00000000" w:rsidP="003A3808">
            <w:pPr>
              <w:pStyle w:val="Heading2"/>
            </w:pPr>
            <w:sdt>
              <w:sdtPr>
                <w:id w:val="2126879105"/>
                <w:placeholder>
                  <w:docPart w:val="5CB7AABE6DE445D6AC1B7E363AE46EC4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2FB34B8B" w14:textId="77777777" w:rsidR="0076400B" w:rsidRDefault="00000000" w:rsidP="003A3808">
            <w:sdt>
              <w:sdtPr>
                <w:id w:val="1176384930"/>
                <w:placeholder>
                  <w:docPart w:val="588AE8F0D4744BA19611EF2AB19B8AA8"/>
                </w:placeholder>
                <w:temporary/>
                <w:showingPlcHdr/>
                <w15:appearance w15:val="hidden"/>
              </w:sdtPr>
              <w:sdtContent>
                <w:r w:rsidR="0076400B">
                  <w:t>Want to insert a picture from your files or add a shape, text box, or table? You got it! On the Insert tab of the ribbon, just tap the option you need.</w:t>
                </w:r>
              </w:sdtContent>
            </w:sdt>
          </w:p>
        </w:tc>
        <w:tc>
          <w:tcPr>
            <w:tcW w:w="1221" w:type="pct"/>
            <w:gridSpan w:val="5"/>
          </w:tcPr>
          <w:p w14:paraId="0C65E087" w14:textId="77777777" w:rsidR="0076400B" w:rsidRDefault="00000000" w:rsidP="003A3808">
            <w:pPr>
              <w:pStyle w:val="Heading2"/>
            </w:pPr>
            <w:sdt>
              <w:sdtPr>
                <w:id w:val="-566801652"/>
                <w:placeholder>
                  <w:docPart w:val="8654C626A8A84D39982D6A2B50B5E55E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3B634408" w14:textId="77777777" w:rsidR="0076400B" w:rsidRDefault="00000000" w:rsidP="003A3808">
            <w:sdt>
              <w:sdtPr>
                <w:id w:val="1598592951"/>
                <w:placeholder>
                  <w:docPart w:val="E14CA70AED80440D86FE775720125B2D"/>
                </w:placeholder>
                <w:temporary/>
                <w:showingPlcHdr/>
                <w15:appearance w15:val="hidden"/>
              </w:sdtPr>
              <w:sdtContent>
                <w:r w:rsidR="0076400B">
                  <w:t>View and edit this document in Word on your computer, tablet, or phone.</w:t>
                </w:r>
              </w:sdtContent>
            </w:sdt>
          </w:p>
        </w:tc>
      </w:tr>
    </w:tbl>
    <w:p w14:paraId="277E7B9C" w14:textId="77777777" w:rsidR="0076400B" w:rsidRDefault="0076400B" w:rsidP="0076400B">
      <w:pPr>
        <w:sectPr w:rsidR="0076400B" w:rsidSect="00916763">
          <w:pgSz w:w="15840" w:h="12240" w:orient="landscape" w:code="1"/>
          <w:pgMar w:top="504" w:right="720" w:bottom="0" w:left="720" w:header="576" w:footer="576" w:gutter="0"/>
          <w:cols w:space="720"/>
          <w:docGrid w:linePitch="360"/>
        </w:sectPr>
      </w:pPr>
    </w:p>
    <w:tbl>
      <w:tblPr>
        <w:tblW w:w="5036" w:type="pct"/>
        <w:tblLook w:val="0600" w:firstRow="0" w:lastRow="0" w:firstColumn="0" w:lastColumn="0" w:noHBand="1" w:noVBand="1"/>
        <w:tblCaption w:val="Layout table"/>
      </w:tblPr>
      <w:tblGrid>
        <w:gridCol w:w="2059"/>
        <w:gridCol w:w="1720"/>
        <w:gridCol w:w="104"/>
        <w:gridCol w:w="229"/>
        <w:gridCol w:w="2057"/>
        <w:gridCol w:w="1108"/>
        <w:gridCol w:w="145"/>
        <w:gridCol w:w="804"/>
        <w:gridCol w:w="2057"/>
        <w:gridCol w:w="679"/>
        <w:gridCol w:w="90"/>
        <w:gridCol w:w="650"/>
        <w:gridCol w:w="638"/>
        <w:gridCol w:w="2062"/>
        <w:gridCol w:w="102"/>
      </w:tblGrid>
      <w:tr w:rsidR="0076400B" w14:paraId="516EBB3B" w14:textId="77777777" w:rsidTr="001D35E9">
        <w:trPr>
          <w:gridAfter w:val="1"/>
          <w:wAfter w:w="35" w:type="pct"/>
        </w:trPr>
        <w:tc>
          <w:tcPr>
            <w:tcW w:w="4034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3A58CFD0" w14:textId="77777777" w:rsidR="0076400B" w:rsidRDefault="0076400B" w:rsidP="000E7125">
            <w:pPr>
              <w:pStyle w:val="Month"/>
              <w:jc w:val="right"/>
            </w:pPr>
            <w:r>
              <w:lastRenderedPageBreak/>
              <w:t>November</w:t>
            </w:r>
          </w:p>
        </w:tc>
        <w:tc>
          <w:tcPr>
            <w:tcW w:w="931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7C29249E" w14:textId="77777777" w:rsidR="0076400B" w:rsidRDefault="00112629" w:rsidP="000E7125">
            <w:pPr>
              <w:pStyle w:val="Year"/>
              <w:jc w:val="right"/>
            </w:pPr>
            <w:r>
              <w:t>2026</w:t>
            </w:r>
          </w:p>
        </w:tc>
      </w:tr>
      <w:tr w:rsidR="0076400B" w14:paraId="02BB8628" w14:textId="77777777" w:rsidTr="001D35E9">
        <w:trPr>
          <w:gridAfter w:val="1"/>
          <w:wAfter w:w="35" w:type="pct"/>
        </w:trPr>
        <w:tc>
          <w:tcPr>
            <w:tcW w:w="4034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2011ADC3" w14:textId="77777777" w:rsidR="0076400B" w:rsidRDefault="0076400B" w:rsidP="003A3808">
            <w:pPr>
              <w:pStyle w:val="NoSpacing"/>
            </w:pPr>
          </w:p>
        </w:tc>
        <w:tc>
          <w:tcPr>
            <w:tcW w:w="931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6143D7D2" w14:textId="77777777" w:rsidR="0076400B" w:rsidRDefault="0076400B" w:rsidP="003A3808">
            <w:pPr>
              <w:pStyle w:val="NoSpacing"/>
            </w:pPr>
          </w:p>
        </w:tc>
      </w:tr>
      <w:tr w:rsidR="0076400B" w14:paraId="554D4AEE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6F167176" w14:textId="77777777" w:rsidR="0076400B" w:rsidRDefault="00000000" w:rsidP="003A3808">
            <w:pPr>
              <w:pStyle w:val="Days"/>
            </w:pPr>
            <w:sdt>
              <w:sdtPr>
                <w:id w:val="1070845556"/>
                <w:placeholder>
                  <w:docPart w:val="7D3AC4EDA1794C5EA2919459BB3409C3"/>
                </w:placeholder>
                <w:temporary/>
                <w:showingPlcHdr/>
                <w15:appearance w15:val="hidden"/>
              </w:sdtPr>
              <w:sdtContent>
                <w:r w:rsidR="0076400B">
                  <w:t>Monday</w:t>
                </w:r>
              </w:sdtContent>
            </w:sdt>
            <w:r w:rsidR="0076400B">
              <w:t xml:space="preserve"> 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4B0BC044" w14:textId="77777777" w:rsidR="0076400B" w:rsidRDefault="00000000" w:rsidP="003A3808">
            <w:pPr>
              <w:pStyle w:val="Days"/>
            </w:pPr>
            <w:sdt>
              <w:sdtPr>
                <w:id w:val="-1747179157"/>
                <w:placeholder>
                  <w:docPart w:val="E9C2DBEAEEFE4E76ADF5A96693126C59"/>
                </w:placeholder>
                <w:temporary/>
                <w:showingPlcHdr/>
                <w15:appearance w15:val="hidden"/>
              </w:sdtPr>
              <w:sdtContent>
                <w:r w:rsidR="0076400B">
                  <w:t>Tuesday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1CDBDFF9" w14:textId="77777777" w:rsidR="0076400B" w:rsidRDefault="00000000" w:rsidP="003A3808">
            <w:pPr>
              <w:pStyle w:val="Days"/>
            </w:pPr>
            <w:sdt>
              <w:sdtPr>
                <w:id w:val="934473078"/>
                <w:placeholder>
                  <w:docPart w:val="98942B6035614D4B9B5C422D27B8A907"/>
                </w:placeholder>
                <w:temporary/>
                <w:showingPlcHdr/>
                <w15:appearance w15:val="hidden"/>
              </w:sdtPr>
              <w:sdtContent>
                <w:r w:rsidR="0076400B">
                  <w:t>Wednesday</w:t>
                </w:r>
              </w:sdtContent>
            </w:sdt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3A2C232E" w14:textId="77777777" w:rsidR="0076400B" w:rsidRDefault="00000000" w:rsidP="003A3808">
            <w:pPr>
              <w:pStyle w:val="Days"/>
            </w:pPr>
            <w:sdt>
              <w:sdtPr>
                <w:id w:val="589665654"/>
                <w:placeholder>
                  <w:docPart w:val="7E8027A691C24582A93E5B13C765C020"/>
                </w:placeholder>
                <w:temporary/>
                <w:showingPlcHdr/>
                <w15:appearance w15:val="hidden"/>
              </w:sdtPr>
              <w:sdtContent>
                <w:r w:rsidR="0076400B">
                  <w:t>Thursday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4A4E7FBD" w14:textId="77777777" w:rsidR="0076400B" w:rsidRDefault="00000000" w:rsidP="003A3808">
            <w:pPr>
              <w:pStyle w:val="Days"/>
            </w:pPr>
            <w:sdt>
              <w:sdtPr>
                <w:id w:val="826008470"/>
                <w:placeholder>
                  <w:docPart w:val="CCC83150562C41F7B6A2520B0E2735D1"/>
                </w:placeholder>
                <w:temporary/>
                <w:showingPlcHdr/>
                <w15:appearance w15:val="hidden"/>
              </w:sdtPr>
              <w:sdtContent>
                <w:r w:rsidR="0076400B">
                  <w:t>Friday</w:t>
                </w:r>
              </w:sdtContent>
            </w:sdt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4087624E" w14:textId="77777777" w:rsidR="0076400B" w:rsidRDefault="00000000" w:rsidP="003A3808">
            <w:pPr>
              <w:pStyle w:val="Days"/>
            </w:pPr>
            <w:sdt>
              <w:sdtPr>
                <w:id w:val="1417443425"/>
                <w:placeholder>
                  <w:docPart w:val="83F3E452382C4944986E616A1B56E272"/>
                </w:placeholder>
                <w:temporary/>
                <w:showingPlcHdr/>
                <w15:appearance w15:val="hidden"/>
              </w:sdtPr>
              <w:sdtContent>
                <w:r w:rsidR="0076400B">
                  <w:t>Saturday</w:t>
                </w:r>
              </w:sdtContent>
            </w:sdt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24D332B7" w14:textId="77777777" w:rsidR="0076400B" w:rsidRDefault="00000000" w:rsidP="003A3808">
            <w:pPr>
              <w:pStyle w:val="Days"/>
            </w:pPr>
            <w:sdt>
              <w:sdtPr>
                <w:id w:val="1776664542"/>
                <w:placeholder>
                  <w:docPart w:val="AA98D1D9CDDF472BAF328B63C2C0786F"/>
                </w:placeholder>
                <w:temporary/>
                <w:showingPlcHdr/>
                <w15:appearance w15:val="hidden"/>
              </w:sdtPr>
              <w:sdtContent>
                <w:r w:rsidR="0076400B">
                  <w:t>Sunday</w:t>
                </w:r>
              </w:sdtContent>
            </w:sdt>
          </w:p>
        </w:tc>
      </w:tr>
      <w:tr w:rsidR="005B4801" w14:paraId="71DED272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1406BFF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7BDFD0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462805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7A3296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EF39E8D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3165CF1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F85B99" w14:textId="77777777" w:rsidR="005B4801" w:rsidRDefault="005B4801" w:rsidP="005B4801">
            <w:pPr>
              <w:pStyle w:val="Dates"/>
            </w:pPr>
            <w:r w:rsidRPr="004040A3">
              <w:t>1</w:t>
            </w:r>
          </w:p>
        </w:tc>
      </w:tr>
      <w:tr w:rsidR="005B4801" w14:paraId="7C0CBEFE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3C65C4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18B78B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34610D5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200A433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DA83D27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3EC820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5904DFD" w14:textId="77777777" w:rsidR="005B4801" w:rsidRDefault="005B4801" w:rsidP="005B4801">
            <w:pPr>
              <w:pStyle w:val="Dates"/>
            </w:pPr>
          </w:p>
        </w:tc>
      </w:tr>
      <w:tr w:rsidR="005B4801" w14:paraId="6AF2671B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0081F8C" w14:textId="77777777" w:rsidR="005B4801" w:rsidRDefault="005B4801" w:rsidP="005B4801">
            <w:pPr>
              <w:pStyle w:val="Dates"/>
            </w:pPr>
            <w:r>
              <w:t>2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2AEE859" w14:textId="77777777" w:rsidR="005B4801" w:rsidRDefault="005B4801" w:rsidP="005B4801">
            <w:pPr>
              <w:pStyle w:val="Dates"/>
            </w:pPr>
            <w:r w:rsidRPr="004040A3">
              <w:t>3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B14516F" w14:textId="77777777" w:rsidR="005B4801" w:rsidRDefault="005B4801" w:rsidP="005B4801">
            <w:pPr>
              <w:pStyle w:val="Dates"/>
            </w:pPr>
            <w:r w:rsidRPr="004040A3">
              <w:t>4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584E485" w14:textId="77777777" w:rsidR="005B4801" w:rsidRDefault="005B4801" w:rsidP="005B4801">
            <w:pPr>
              <w:pStyle w:val="Dates"/>
            </w:pPr>
            <w:r w:rsidRPr="004040A3">
              <w:t>5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63F89F3" w14:textId="77777777" w:rsidR="005B4801" w:rsidRDefault="005B4801" w:rsidP="005B4801">
            <w:pPr>
              <w:pStyle w:val="Dates"/>
            </w:pPr>
            <w:r w:rsidRPr="004040A3">
              <w:t>6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E9BFBA2" w14:textId="77777777" w:rsidR="005B4801" w:rsidRDefault="005B4801" w:rsidP="005B4801">
            <w:pPr>
              <w:pStyle w:val="Dates"/>
            </w:pPr>
            <w:r w:rsidRPr="004040A3">
              <w:t>7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1112CD9" w14:textId="77777777" w:rsidR="005B4801" w:rsidRDefault="005B4801" w:rsidP="005B4801">
            <w:pPr>
              <w:pStyle w:val="Dates"/>
            </w:pPr>
            <w:r w:rsidRPr="004040A3">
              <w:t>8</w:t>
            </w:r>
          </w:p>
        </w:tc>
      </w:tr>
      <w:tr w:rsidR="005B4801" w14:paraId="1B662FF2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06A74AF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F0B63C5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2FF62B2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A7A103F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7CE029A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5468CE4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E97AA1E" w14:textId="77777777" w:rsidR="005B4801" w:rsidRDefault="005B4801" w:rsidP="005B4801">
            <w:pPr>
              <w:pStyle w:val="Dates"/>
            </w:pPr>
          </w:p>
        </w:tc>
      </w:tr>
      <w:tr w:rsidR="005B4801" w14:paraId="035D2FBD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A4A11E2" w14:textId="77777777" w:rsidR="005B4801" w:rsidRDefault="005B4801" w:rsidP="005B4801">
            <w:pPr>
              <w:pStyle w:val="Dates"/>
            </w:pPr>
            <w:r>
              <w:t>9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9CE311" w14:textId="77777777" w:rsidR="005B4801" w:rsidRDefault="005B4801" w:rsidP="005B4801">
            <w:pPr>
              <w:pStyle w:val="Dates"/>
            </w:pPr>
            <w:r w:rsidRPr="004040A3">
              <w:t>10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BBFE676" w14:textId="77777777" w:rsidR="005B4801" w:rsidRDefault="005B4801" w:rsidP="005B4801">
            <w:pPr>
              <w:pStyle w:val="Dates"/>
            </w:pPr>
            <w:r w:rsidRPr="004040A3">
              <w:t>11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BF8E3D4" w14:textId="77777777" w:rsidR="005B4801" w:rsidRDefault="005B4801" w:rsidP="005B4801">
            <w:pPr>
              <w:pStyle w:val="Dates"/>
            </w:pPr>
            <w:r w:rsidRPr="004040A3">
              <w:t>12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649273C" w14:textId="77777777" w:rsidR="005B4801" w:rsidRDefault="005B4801" w:rsidP="005B4801">
            <w:pPr>
              <w:pStyle w:val="Dates"/>
            </w:pPr>
            <w:r w:rsidRPr="004040A3">
              <w:t>13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732639" w14:textId="77777777" w:rsidR="005B4801" w:rsidRDefault="005B4801" w:rsidP="005B4801">
            <w:pPr>
              <w:pStyle w:val="Dates"/>
            </w:pPr>
            <w:r w:rsidRPr="004040A3">
              <w:t>14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F8E5B9C" w14:textId="77777777" w:rsidR="005B4801" w:rsidRDefault="005B4801" w:rsidP="005B4801">
            <w:pPr>
              <w:pStyle w:val="Dates"/>
            </w:pPr>
            <w:r w:rsidRPr="004040A3">
              <w:t>15</w:t>
            </w:r>
          </w:p>
        </w:tc>
      </w:tr>
      <w:tr w:rsidR="005B4801" w14:paraId="70759D4D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8FD24C0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77B158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4DB3D69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9CFA0B7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D554F77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D670E7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9B644AE" w14:textId="77777777" w:rsidR="005B4801" w:rsidRDefault="005B4801" w:rsidP="005B4801">
            <w:pPr>
              <w:pStyle w:val="Dates"/>
            </w:pPr>
          </w:p>
        </w:tc>
      </w:tr>
      <w:tr w:rsidR="005B4801" w14:paraId="7EAE669D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B2087DC" w14:textId="77777777" w:rsidR="005B4801" w:rsidRDefault="005B4801" w:rsidP="005B4801">
            <w:pPr>
              <w:pStyle w:val="Dates"/>
            </w:pPr>
            <w:r>
              <w:t>16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A08EA8C" w14:textId="77777777" w:rsidR="005B4801" w:rsidRDefault="005B4801" w:rsidP="005B4801">
            <w:pPr>
              <w:pStyle w:val="Dates"/>
            </w:pPr>
            <w:r w:rsidRPr="004040A3">
              <w:t>17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31ADECB" w14:textId="77777777" w:rsidR="005B4801" w:rsidRDefault="005B4801" w:rsidP="005B4801">
            <w:pPr>
              <w:pStyle w:val="Dates"/>
            </w:pPr>
            <w:r w:rsidRPr="004040A3">
              <w:t>18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8E1D4BB" w14:textId="77777777" w:rsidR="005B4801" w:rsidRDefault="005B4801" w:rsidP="005B4801">
            <w:pPr>
              <w:pStyle w:val="Dates"/>
            </w:pPr>
            <w:r w:rsidRPr="004040A3">
              <w:t>19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AAAF29B" w14:textId="77777777" w:rsidR="005B4801" w:rsidRDefault="005B4801" w:rsidP="005B4801">
            <w:pPr>
              <w:pStyle w:val="Dates"/>
            </w:pPr>
            <w:r w:rsidRPr="004040A3">
              <w:t>20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B2A1AFF" w14:textId="77777777" w:rsidR="005B4801" w:rsidRDefault="005B4801" w:rsidP="005B4801">
            <w:pPr>
              <w:pStyle w:val="Dates"/>
            </w:pPr>
            <w:r w:rsidRPr="004040A3">
              <w:t>21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95A77AF" w14:textId="77777777" w:rsidR="005B4801" w:rsidRDefault="005B4801" w:rsidP="005B4801">
            <w:pPr>
              <w:pStyle w:val="Dates"/>
            </w:pPr>
            <w:r w:rsidRPr="004040A3">
              <w:t>22</w:t>
            </w:r>
          </w:p>
        </w:tc>
      </w:tr>
      <w:tr w:rsidR="005B4801" w14:paraId="598509B9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3A38069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281FADC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F81A509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BA51F50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8AF201F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1701A02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4A282EA" w14:textId="77777777" w:rsidR="005B4801" w:rsidRDefault="005B4801" w:rsidP="005B4801">
            <w:pPr>
              <w:pStyle w:val="Dates"/>
            </w:pPr>
          </w:p>
        </w:tc>
      </w:tr>
      <w:tr w:rsidR="005B4801" w14:paraId="383E6649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D2D951" w14:textId="77777777" w:rsidR="005B4801" w:rsidRDefault="005B4801" w:rsidP="005B4801">
            <w:pPr>
              <w:pStyle w:val="Dates"/>
            </w:pPr>
            <w:r>
              <w:t>23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6E7F3D5" w14:textId="77777777" w:rsidR="005B4801" w:rsidRDefault="005B4801" w:rsidP="005B4801">
            <w:pPr>
              <w:pStyle w:val="Dates"/>
            </w:pPr>
            <w:r w:rsidRPr="004040A3">
              <w:t>24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B82126F" w14:textId="77777777" w:rsidR="005B4801" w:rsidRDefault="005B4801" w:rsidP="005B4801">
            <w:pPr>
              <w:pStyle w:val="Dates"/>
            </w:pPr>
            <w:r w:rsidRPr="004040A3">
              <w:t>25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0A2748" w14:textId="77777777" w:rsidR="005B4801" w:rsidRDefault="005B4801" w:rsidP="005B4801">
            <w:pPr>
              <w:pStyle w:val="Dates"/>
            </w:pPr>
            <w:r w:rsidRPr="004040A3">
              <w:t>26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91D1D8" w14:textId="77777777" w:rsidR="005B4801" w:rsidRDefault="005B4801" w:rsidP="005B4801">
            <w:pPr>
              <w:pStyle w:val="Dates"/>
            </w:pPr>
            <w:r w:rsidRPr="004040A3">
              <w:t>27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D2C1966" w14:textId="77777777" w:rsidR="005B4801" w:rsidRDefault="005B4801" w:rsidP="005B4801">
            <w:pPr>
              <w:pStyle w:val="Dates"/>
            </w:pPr>
            <w:r w:rsidRPr="004040A3">
              <w:t>28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D70DEF" w14:textId="77777777" w:rsidR="005B4801" w:rsidRDefault="005B4801" w:rsidP="005B4801">
            <w:pPr>
              <w:pStyle w:val="Dates"/>
            </w:pPr>
            <w:r w:rsidRPr="004040A3">
              <w:t>29</w:t>
            </w:r>
          </w:p>
        </w:tc>
      </w:tr>
      <w:tr w:rsidR="0076400B" w14:paraId="022C4D57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E6DDE7" w14:textId="77777777" w:rsidR="0076400B" w:rsidRDefault="0076400B" w:rsidP="003A3808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FDBC986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CEF505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79A8467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DD6371E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E0D2940" w14:textId="77777777" w:rsidR="0076400B" w:rsidRDefault="0076400B" w:rsidP="003A3808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9F474AA" w14:textId="77777777" w:rsidR="0076400B" w:rsidRDefault="0076400B" w:rsidP="003A3808">
            <w:pPr>
              <w:pStyle w:val="Dates"/>
            </w:pPr>
          </w:p>
        </w:tc>
      </w:tr>
      <w:tr w:rsidR="0076400B" w14:paraId="121409F4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89FC331" w14:textId="77777777" w:rsidR="0076400B" w:rsidRDefault="005B4801" w:rsidP="003A3808">
            <w:pPr>
              <w:pStyle w:val="Dates"/>
            </w:pPr>
            <w:r>
              <w:t>30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4101EAC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9757E3C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B787DCA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87E9ED9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CA0DD52" w14:textId="77777777" w:rsidR="0076400B" w:rsidRDefault="0076400B" w:rsidP="003A3808">
            <w:pPr>
              <w:pStyle w:val="Dates"/>
            </w:pP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257819C" w14:textId="77777777" w:rsidR="0076400B" w:rsidRDefault="0076400B" w:rsidP="003A3808">
            <w:pPr>
              <w:pStyle w:val="Dates"/>
            </w:pPr>
          </w:p>
        </w:tc>
      </w:tr>
      <w:tr w:rsidR="0076400B" w14:paraId="170173C7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5CE85AC" w14:textId="77777777" w:rsidR="0076400B" w:rsidRDefault="0076400B" w:rsidP="003A3808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EEADB84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2F45476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258EFEF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8F97F16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68D51F9" w14:textId="77777777" w:rsidR="0076400B" w:rsidRDefault="0076400B" w:rsidP="003A3808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68E9546" w14:textId="77777777" w:rsidR="0076400B" w:rsidRDefault="0076400B" w:rsidP="003A3808">
            <w:pPr>
              <w:pStyle w:val="Dates"/>
            </w:pPr>
          </w:p>
        </w:tc>
      </w:tr>
      <w:tr w:rsidR="0076400B" w14:paraId="09F94A80" w14:textId="77777777" w:rsidTr="005B4801">
        <w:trPr>
          <w:gridAfter w:val="1"/>
          <w:wAfter w:w="35" w:type="pct"/>
          <w:trHeight w:hRule="exact" w:val="191"/>
        </w:trPr>
        <w:tc>
          <w:tcPr>
            <w:tcW w:w="1303" w:type="pct"/>
            <w:gridSpan w:val="2"/>
            <w:tcBorders>
              <w:top w:val="single" w:sz="8" w:space="0" w:color="BFBFBF" w:themeColor="background1" w:themeShade="BF"/>
            </w:tcBorders>
          </w:tcPr>
          <w:p w14:paraId="2DC34880" w14:textId="77777777" w:rsidR="0076400B" w:rsidRDefault="0076400B" w:rsidP="000E7125"/>
        </w:tc>
        <w:tc>
          <w:tcPr>
            <w:tcW w:w="1206" w:type="pct"/>
            <w:gridSpan w:val="4"/>
            <w:tcBorders>
              <w:top w:val="single" w:sz="8" w:space="0" w:color="BFBFBF" w:themeColor="background1" w:themeShade="BF"/>
            </w:tcBorders>
          </w:tcPr>
          <w:p w14:paraId="37C11A9C" w14:textId="77777777" w:rsidR="0076400B" w:rsidRDefault="0076400B" w:rsidP="000E7125"/>
        </w:tc>
        <w:tc>
          <w:tcPr>
            <w:tcW w:w="1301" w:type="pct"/>
            <w:gridSpan w:val="5"/>
            <w:tcBorders>
              <w:top w:val="single" w:sz="8" w:space="0" w:color="BFBFBF" w:themeColor="background1" w:themeShade="BF"/>
            </w:tcBorders>
          </w:tcPr>
          <w:p w14:paraId="0626B0C9" w14:textId="77777777" w:rsidR="0076400B" w:rsidRDefault="0076400B" w:rsidP="000E7125"/>
        </w:tc>
        <w:tc>
          <w:tcPr>
            <w:tcW w:w="1155" w:type="pct"/>
            <w:gridSpan w:val="3"/>
            <w:tcBorders>
              <w:top w:val="single" w:sz="8" w:space="0" w:color="BFBFBF" w:themeColor="background1" w:themeShade="BF"/>
            </w:tcBorders>
          </w:tcPr>
          <w:p w14:paraId="1558C7E5" w14:textId="77777777" w:rsidR="0076400B" w:rsidRDefault="0076400B" w:rsidP="000E7125"/>
        </w:tc>
      </w:tr>
      <w:tr w:rsidR="0076400B" w14:paraId="657736EA" w14:textId="77777777" w:rsidTr="005B4801">
        <w:trPr>
          <w:trHeight w:hRule="exact" w:val="1584"/>
        </w:trPr>
        <w:tc>
          <w:tcPr>
            <w:tcW w:w="1339" w:type="pct"/>
            <w:gridSpan w:val="3"/>
          </w:tcPr>
          <w:p w14:paraId="3BABCDB8" w14:textId="77777777" w:rsidR="0076400B" w:rsidRDefault="00000000" w:rsidP="003A3808">
            <w:pPr>
              <w:pStyle w:val="Heading1"/>
            </w:pPr>
            <w:sdt>
              <w:sdtPr>
                <w:id w:val="144406641"/>
                <w:placeholder>
                  <w:docPart w:val="5E8E6B6BEE9C4E7BB948224BCA2B010C"/>
                </w:placeholder>
                <w:temporary/>
                <w:showingPlcHdr/>
                <w15:appearance w15:val="hidden"/>
              </w:sdtPr>
              <w:sdtContent>
                <w:r w:rsidR="0076400B">
                  <w:t>Events</w:t>
                </w:r>
              </w:sdtContent>
            </w:sdt>
          </w:p>
        </w:tc>
        <w:tc>
          <w:tcPr>
            <w:tcW w:w="1220" w:type="pct"/>
            <w:gridSpan w:val="4"/>
          </w:tcPr>
          <w:p w14:paraId="48FFCEAE" w14:textId="77777777" w:rsidR="0076400B" w:rsidRDefault="00000000" w:rsidP="003A3808">
            <w:pPr>
              <w:pStyle w:val="Heading2"/>
            </w:pPr>
            <w:sdt>
              <w:sdtPr>
                <w:id w:val="-709652751"/>
                <w:placeholder>
                  <w:docPart w:val="999B49147A804E729F0A3B7FE31915B7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18A8C3F4" w14:textId="77777777" w:rsidR="0076400B" w:rsidRDefault="00000000" w:rsidP="003A3808">
            <w:sdt>
              <w:sdtPr>
                <w:id w:val="52980295"/>
                <w:placeholder>
                  <w:docPart w:val="771DBF8F343D40B18FEA742D0D5777C6"/>
                </w:placeholder>
                <w:temporary/>
                <w:showingPlcHdr/>
                <w15:appearance w15:val="hidden"/>
              </w:sdtPr>
              <w:sdtContent>
                <w:r w:rsidR="0076400B">
                  <w:t>To get started right away, just click any placeholder text (such as this) and start typing to replace it with your own.</w:t>
                </w:r>
              </w:sdtContent>
            </w:sdt>
          </w:p>
        </w:tc>
        <w:tc>
          <w:tcPr>
            <w:tcW w:w="1220" w:type="pct"/>
            <w:gridSpan w:val="3"/>
          </w:tcPr>
          <w:p w14:paraId="1D7219D8" w14:textId="77777777" w:rsidR="0076400B" w:rsidRDefault="00000000" w:rsidP="003A3808">
            <w:pPr>
              <w:pStyle w:val="Heading2"/>
            </w:pPr>
            <w:sdt>
              <w:sdtPr>
                <w:id w:val="-1901506620"/>
                <w:placeholder>
                  <w:docPart w:val="3880D37E9006433E9F986094CDD7C78E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3D5641C5" w14:textId="77777777" w:rsidR="0076400B" w:rsidRDefault="00000000" w:rsidP="003A3808">
            <w:sdt>
              <w:sdtPr>
                <w:id w:val="1926607936"/>
                <w:placeholder>
                  <w:docPart w:val="F20704D5CCD645F0A91672CB068966AC"/>
                </w:placeholder>
                <w:temporary/>
                <w:showingPlcHdr/>
                <w15:appearance w15:val="hidden"/>
              </w:sdtPr>
              <w:sdtContent>
                <w:r w:rsidR="0076400B">
                  <w:t>Want to insert a picture from your files or add a shape, text box, or table? You got it! On the Insert tab of the ribbon, just tap the option you need.</w:t>
                </w:r>
              </w:sdtContent>
            </w:sdt>
          </w:p>
        </w:tc>
        <w:tc>
          <w:tcPr>
            <w:tcW w:w="1221" w:type="pct"/>
            <w:gridSpan w:val="5"/>
          </w:tcPr>
          <w:p w14:paraId="3125F54A" w14:textId="77777777" w:rsidR="0076400B" w:rsidRDefault="00000000" w:rsidP="003A3808">
            <w:pPr>
              <w:pStyle w:val="Heading2"/>
            </w:pPr>
            <w:sdt>
              <w:sdtPr>
                <w:id w:val="1619800850"/>
                <w:placeholder>
                  <w:docPart w:val="2EEDF9AF63264F0E9F9604C1456A5C93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183FDFBE" w14:textId="77777777" w:rsidR="0076400B" w:rsidRDefault="00000000" w:rsidP="003A3808">
            <w:sdt>
              <w:sdtPr>
                <w:id w:val="-2122220460"/>
                <w:placeholder>
                  <w:docPart w:val="E5AD6BDCEC5F4917912AFD1A7BC5EC06"/>
                </w:placeholder>
                <w:temporary/>
                <w:showingPlcHdr/>
                <w15:appearance w15:val="hidden"/>
              </w:sdtPr>
              <w:sdtContent>
                <w:r w:rsidR="0076400B">
                  <w:t>View and edit this document in Word on your computer, tablet, or phone.</w:t>
                </w:r>
              </w:sdtContent>
            </w:sdt>
          </w:p>
        </w:tc>
      </w:tr>
    </w:tbl>
    <w:p w14:paraId="2982A65F" w14:textId="77777777" w:rsidR="0076400B" w:rsidRDefault="0076400B" w:rsidP="0076400B">
      <w:pPr>
        <w:sectPr w:rsidR="0076400B" w:rsidSect="00916763">
          <w:pgSz w:w="15840" w:h="12240" w:orient="landscape" w:code="1"/>
          <w:pgMar w:top="504" w:right="720" w:bottom="0" w:left="720" w:header="576" w:footer="576" w:gutter="0"/>
          <w:cols w:space="720"/>
          <w:docGrid w:linePitch="360"/>
        </w:sectPr>
      </w:pPr>
    </w:p>
    <w:tbl>
      <w:tblPr>
        <w:tblW w:w="5036" w:type="pct"/>
        <w:tblLook w:val="0600" w:firstRow="0" w:lastRow="0" w:firstColumn="0" w:lastColumn="0" w:noHBand="1" w:noVBand="1"/>
        <w:tblCaption w:val="Layout table"/>
      </w:tblPr>
      <w:tblGrid>
        <w:gridCol w:w="2059"/>
        <w:gridCol w:w="1720"/>
        <w:gridCol w:w="104"/>
        <w:gridCol w:w="229"/>
        <w:gridCol w:w="2057"/>
        <w:gridCol w:w="1108"/>
        <w:gridCol w:w="145"/>
        <w:gridCol w:w="804"/>
        <w:gridCol w:w="2057"/>
        <w:gridCol w:w="679"/>
        <w:gridCol w:w="90"/>
        <w:gridCol w:w="650"/>
        <w:gridCol w:w="638"/>
        <w:gridCol w:w="2062"/>
        <w:gridCol w:w="102"/>
      </w:tblGrid>
      <w:tr w:rsidR="0076400B" w14:paraId="2AF1DFBB" w14:textId="77777777" w:rsidTr="001D35E9">
        <w:trPr>
          <w:gridAfter w:val="1"/>
          <w:wAfter w:w="35" w:type="pct"/>
        </w:trPr>
        <w:tc>
          <w:tcPr>
            <w:tcW w:w="4034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14354B8D" w14:textId="77777777" w:rsidR="0076400B" w:rsidRDefault="0076400B" w:rsidP="000E7125">
            <w:pPr>
              <w:pStyle w:val="Month"/>
              <w:jc w:val="right"/>
            </w:pPr>
            <w:r>
              <w:lastRenderedPageBreak/>
              <w:t>December</w:t>
            </w:r>
          </w:p>
        </w:tc>
        <w:tc>
          <w:tcPr>
            <w:tcW w:w="931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5BA02D2C" w14:textId="77777777" w:rsidR="0076400B" w:rsidRDefault="00112629" w:rsidP="000E7125">
            <w:pPr>
              <w:pStyle w:val="Year"/>
              <w:jc w:val="right"/>
            </w:pPr>
            <w:r>
              <w:t>2026</w:t>
            </w:r>
          </w:p>
        </w:tc>
      </w:tr>
      <w:tr w:rsidR="0076400B" w14:paraId="3B6F724B" w14:textId="77777777" w:rsidTr="001D35E9">
        <w:trPr>
          <w:gridAfter w:val="1"/>
          <w:wAfter w:w="35" w:type="pct"/>
        </w:trPr>
        <w:tc>
          <w:tcPr>
            <w:tcW w:w="4034" w:type="pct"/>
            <w:gridSpan w:val="1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1C20CE3F" w14:textId="77777777" w:rsidR="0076400B" w:rsidRDefault="0076400B" w:rsidP="003A3808">
            <w:pPr>
              <w:pStyle w:val="NoSpacing"/>
            </w:pPr>
          </w:p>
        </w:tc>
        <w:tc>
          <w:tcPr>
            <w:tcW w:w="931" w:type="pct"/>
            <w:gridSpan w:val="2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</w:tcPr>
          <w:p w14:paraId="3194FB0A" w14:textId="77777777" w:rsidR="0076400B" w:rsidRDefault="0076400B" w:rsidP="003A3808">
            <w:pPr>
              <w:pStyle w:val="NoSpacing"/>
            </w:pPr>
          </w:p>
        </w:tc>
      </w:tr>
      <w:tr w:rsidR="0076400B" w14:paraId="498FB675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3D8081E9" w14:textId="77777777" w:rsidR="0076400B" w:rsidRDefault="00000000" w:rsidP="003A3808">
            <w:pPr>
              <w:pStyle w:val="Days"/>
            </w:pPr>
            <w:sdt>
              <w:sdtPr>
                <w:id w:val="-259760551"/>
                <w:placeholder>
                  <w:docPart w:val="47C84767670A40E5B6126AB3DCA489B8"/>
                </w:placeholder>
                <w:temporary/>
                <w:showingPlcHdr/>
                <w15:appearance w15:val="hidden"/>
              </w:sdtPr>
              <w:sdtContent>
                <w:r w:rsidR="0076400B">
                  <w:t>Monday</w:t>
                </w:r>
              </w:sdtContent>
            </w:sdt>
            <w:r w:rsidR="0076400B">
              <w:t xml:space="preserve"> 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0604993F" w14:textId="77777777" w:rsidR="0076400B" w:rsidRDefault="00000000" w:rsidP="003A3808">
            <w:pPr>
              <w:pStyle w:val="Days"/>
            </w:pPr>
            <w:sdt>
              <w:sdtPr>
                <w:id w:val="-725838710"/>
                <w:placeholder>
                  <w:docPart w:val="97D8312E3AEC499C92C91BCC7FB9BA37"/>
                </w:placeholder>
                <w:temporary/>
                <w:showingPlcHdr/>
                <w15:appearance w15:val="hidden"/>
              </w:sdtPr>
              <w:sdtContent>
                <w:r w:rsidR="0076400B">
                  <w:t>Tuesday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7977B1F1" w14:textId="77777777" w:rsidR="0076400B" w:rsidRDefault="00000000" w:rsidP="003A3808">
            <w:pPr>
              <w:pStyle w:val="Days"/>
            </w:pPr>
            <w:sdt>
              <w:sdtPr>
                <w:id w:val="-709888501"/>
                <w:placeholder>
                  <w:docPart w:val="EC3AAD1B4EB04A049BFBB5969CBB989C"/>
                </w:placeholder>
                <w:temporary/>
                <w:showingPlcHdr/>
                <w15:appearance w15:val="hidden"/>
              </w:sdtPr>
              <w:sdtContent>
                <w:r w:rsidR="0076400B">
                  <w:t>Wednesday</w:t>
                </w:r>
              </w:sdtContent>
            </w:sdt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7FF26342" w14:textId="77777777" w:rsidR="0076400B" w:rsidRDefault="00000000" w:rsidP="003A3808">
            <w:pPr>
              <w:pStyle w:val="Days"/>
            </w:pPr>
            <w:sdt>
              <w:sdtPr>
                <w:id w:val="1675534527"/>
                <w:placeholder>
                  <w:docPart w:val="BF171613202B48DA95B8BD5C0AB4121F"/>
                </w:placeholder>
                <w:temporary/>
                <w:showingPlcHdr/>
                <w15:appearance w15:val="hidden"/>
              </w:sdtPr>
              <w:sdtContent>
                <w:r w:rsidR="0076400B">
                  <w:t>Thursday</w:t>
                </w:r>
              </w:sdtContent>
            </w:sdt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326BA6" w:themeFill="text2" w:themeFillShade="BF"/>
          </w:tcPr>
          <w:p w14:paraId="10D6CCCC" w14:textId="77777777" w:rsidR="0076400B" w:rsidRDefault="00000000" w:rsidP="003A3808">
            <w:pPr>
              <w:pStyle w:val="Days"/>
            </w:pPr>
            <w:sdt>
              <w:sdtPr>
                <w:id w:val="495470051"/>
                <w:placeholder>
                  <w:docPart w:val="AC40298AB74744FFA18F05F03FD992EC"/>
                </w:placeholder>
                <w:temporary/>
                <w:showingPlcHdr/>
                <w15:appearance w15:val="hidden"/>
              </w:sdtPr>
              <w:sdtContent>
                <w:r w:rsidR="0076400B">
                  <w:t>Friday</w:t>
                </w:r>
              </w:sdtContent>
            </w:sdt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1B7B5E4A" w14:textId="77777777" w:rsidR="0076400B" w:rsidRDefault="00000000" w:rsidP="003A3808">
            <w:pPr>
              <w:pStyle w:val="Days"/>
            </w:pPr>
            <w:sdt>
              <w:sdtPr>
                <w:id w:val="1664271051"/>
                <w:placeholder>
                  <w:docPart w:val="959A1EFB5A5942A6AFAF39A3FE179428"/>
                </w:placeholder>
                <w:temporary/>
                <w:showingPlcHdr/>
                <w15:appearance w15:val="hidden"/>
              </w:sdtPr>
              <w:sdtContent>
                <w:r w:rsidR="0076400B">
                  <w:t>Saturday</w:t>
                </w:r>
              </w:sdtContent>
            </w:sdt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595959" w:themeFill="text1" w:themeFillTint="A6"/>
          </w:tcPr>
          <w:p w14:paraId="66DD0EDA" w14:textId="77777777" w:rsidR="0076400B" w:rsidRDefault="00000000" w:rsidP="003A3808">
            <w:pPr>
              <w:pStyle w:val="Days"/>
            </w:pPr>
            <w:sdt>
              <w:sdtPr>
                <w:id w:val="1349834202"/>
                <w:placeholder>
                  <w:docPart w:val="A95DFC843F5F4755A85EA9DA0E5E89F4"/>
                </w:placeholder>
                <w:temporary/>
                <w:showingPlcHdr/>
                <w15:appearance w15:val="hidden"/>
              </w:sdtPr>
              <w:sdtContent>
                <w:r w:rsidR="0076400B">
                  <w:t>Sunday</w:t>
                </w:r>
              </w:sdtContent>
            </w:sdt>
          </w:p>
        </w:tc>
      </w:tr>
      <w:tr w:rsidR="005B4801" w14:paraId="2E1C6717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9578A9C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E6D4FED" w14:textId="77777777" w:rsidR="005B4801" w:rsidRDefault="005B4801" w:rsidP="005B4801">
            <w:pPr>
              <w:pStyle w:val="Dates"/>
            </w:pPr>
            <w:r w:rsidRPr="00833514">
              <w:t>1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29FF4FD" w14:textId="77777777" w:rsidR="005B4801" w:rsidRDefault="005B4801" w:rsidP="005B4801">
            <w:pPr>
              <w:pStyle w:val="Dates"/>
            </w:pPr>
            <w:r w:rsidRPr="00833514">
              <w:t>2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D866919" w14:textId="77777777" w:rsidR="005B4801" w:rsidRDefault="005B4801" w:rsidP="005B4801">
            <w:pPr>
              <w:pStyle w:val="Dates"/>
            </w:pPr>
            <w:r w:rsidRPr="00833514">
              <w:t>3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7AC019" w14:textId="77777777" w:rsidR="005B4801" w:rsidRDefault="005B4801" w:rsidP="005B4801">
            <w:pPr>
              <w:pStyle w:val="Dates"/>
            </w:pPr>
            <w:r w:rsidRPr="00833514">
              <w:t>4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82834A8" w14:textId="77777777" w:rsidR="005B4801" w:rsidRDefault="005B4801" w:rsidP="005B4801">
            <w:pPr>
              <w:pStyle w:val="Dates"/>
            </w:pPr>
            <w:r w:rsidRPr="00833514">
              <w:t>5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978E5FF" w14:textId="77777777" w:rsidR="005B4801" w:rsidRDefault="005B4801" w:rsidP="005B4801">
            <w:pPr>
              <w:pStyle w:val="Dates"/>
            </w:pPr>
            <w:r w:rsidRPr="00833514">
              <w:t>6</w:t>
            </w:r>
          </w:p>
        </w:tc>
      </w:tr>
      <w:tr w:rsidR="005B4801" w14:paraId="6325A5E1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ABB626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0778CA5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5B82A9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2B07CBE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7AE355A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1419D9C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D4820F8" w14:textId="77777777" w:rsidR="005B4801" w:rsidRDefault="005B4801" w:rsidP="005B4801">
            <w:pPr>
              <w:pStyle w:val="Dates"/>
            </w:pPr>
          </w:p>
        </w:tc>
      </w:tr>
      <w:tr w:rsidR="005B4801" w14:paraId="4FED35B6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659A199" w14:textId="77777777" w:rsidR="005B4801" w:rsidRDefault="005B4801" w:rsidP="005B4801">
            <w:pPr>
              <w:pStyle w:val="Dates"/>
            </w:pPr>
            <w:r>
              <w:t>7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279943E6" w14:textId="77777777" w:rsidR="005B4801" w:rsidRDefault="005B4801" w:rsidP="005B4801">
            <w:pPr>
              <w:pStyle w:val="Dates"/>
            </w:pPr>
            <w:r w:rsidRPr="00833514">
              <w:t>8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DCE95D0" w14:textId="77777777" w:rsidR="005B4801" w:rsidRDefault="005B4801" w:rsidP="005B4801">
            <w:pPr>
              <w:pStyle w:val="Dates"/>
            </w:pPr>
            <w:r w:rsidRPr="00833514">
              <w:t>9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9561C70" w14:textId="77777777" w:rsidR="005B4801" w:rsidRDefault="005B4801" w:rsidP="005B4801">
            <w:pPr>
              <w:pStyle w:val="Dates"/>
            </w:pPr>
            <w:r w:rsidRPr="00833514">
              <w:t>10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78DC04A" w14:textId="77777777" w:rsidR="005B4801" w:rsidRDefault="005B4801" w:rsidP="005B4801">
            <w:pPr>
              <w:pStyle w:val="Dates"/>
            </w:pPr>
            <w:r w:rsidRPr="00833514">
              <w:t>11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416BB49" w14:textId="77777777" w:rsidR="005B4801" w:rsidRDefault="005B4801" w:rsidP="005B4801">
            <w:pPr>
              <w:pStyle w:val="Dates"/>
            </w:pPr>
            <w:r w:rsidRPr="00833514">
              <w:t>12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71BC8A6" w14:textId="77777777" w:rsidR="005B4801" w:rsidRDefault="005B4801" w:rsidP="005B4801">
            <w:pPr>
              <w:pStyle w:val="Dates"/>
            </w:pPr>
            <w:r w:rsidRPr="00833514">
              <w:t>13</w:t>
            </w:r>
          </w:p>
        </w:tc>
      </w:tr>
      <w:tr w:rsidR="005B4801" w14:paraId="27D16795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A3263CD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A2BA3C3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7364615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82B7017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57801BE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7E79244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9E3160A" w14:textId="77777777" w:rsidR="005B4801" w:rsidRDefault="005B4801" w:rsidP="005B4801">
            <w:pPr>
              <w:pStyle w:val="Dates"/>
            </w:pPr>
          </w:p>
        </w:tc>
      </w:tr>
      <w:tr w:rsidR="005B4801" w14:paraId="0EE027D2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77F92D3" w14:textId="77777777" w:rsidR="005B4801" w:rsidRDefault="005B4801" w:rsidP="005B4801">
            <w:pPr>
              <w:pStyle w:val="Dates"/>
            </w:pPr>
            <w:r>
              <w:t>14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307E5E" w14:textId="77777777" w:rsidR="005B4801" w:rsidRDefault="005B4801" w:rsidP="005B4801">
            <w:pPr>
              <w:pStyle w:val="Dates"/>
            </w:pPr>
            <w:r w:rsidRPr="00833514">
              <w:t>15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6CD48F" w14:textId="77777777" w:rsidR="005B4801" w:rsidRDefault="005B4801" w:rsidP="005B4801">
            <w:pPr>
              <w:pStyle w:val="Dates"/>
            </w:pPr>
            <w:r w:rsidRPr="00833514">
              <w:t>16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2347D0" w14:textId="77777777" w:rsidR="005B4801" w:rsidRDefault="005B4801" w:rsidP="005B4801">
            <w:pPr>
              <w:pStyle w:val="Dates"/>
            </w:pPr>
            <w:r w:rsidRPr="00833514">
              <w:t>17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86FCE8" w14:textId="77777777" w:rsidR="005B4801" w:rsidRDefault="005B4801" w:rsidP="005B4801">
            <w:pPr>
              <w:pStyle w:val="Dates"/>
            </w:pPr>
            <w:r w:rsidRPr="00833514">
              <w:t>18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2A14458" w14:textId="77777777" w:rsidR="005B4801" w:rsidRDefault="005B4801" w:rsidP="005B4801">
            <w:pPr>
              <w:pStyle w:val="Dates"/>
            </w:pPr>
            <w:r w:rsidRPr="00833514">
              <w:t>19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C7CBBE" w14:textId="77777777" w:rsidR="005B4801" w:rsidRDefault="005B4801" w:rsidP="005B4801">
            <w:pPr>
              <w:pStyle w:val="Dates"/>
            </w:pPr>
            <w:r w:rsidRPr="00833514">
              <w:t>20</w:t>
            </w:r>
          </w:p>
        </w:tc>
      </w:tr>
      <w:tr w:rsidR="005B4801" w14:paraId="33307B41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645710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6CEE5B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A010855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A94E3D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E2B5E30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0C94415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445C200" w14:textId="77777777" w:rsidR="005B4801" w:rsidRDefault="005B4801" w:rsidP="005B4801">
            <w:pPr>
              <w:pStyle w:val="Dates"/>
            </w:pPr>
          </w:p>
        </w:tc>
      </w:tr>
      <w:tr w:rsidR="005B4801" w14:paraId="75745DB3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5F52CD3" w14:textId="77777777" w:rsidR="005B4801" w:rsidRDefault="005B4801" w:rsidP="005B4801">
            <w:pPr>
              <w:pStyle w:val="Dates"/>
            </w:pPr>
            <w:r>
              <w:t>21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9C58E0C" w14:textId="77777777" w:rsidR="005B4801" w:rsidRDefault="005B4801" w:rsidP="005B4801">
            <w:pPr>
              <w:pStyle w:val="Dates"/>
            </w:pPr>
            <w:r w:rsidRPr="00833514">
              <w:t>22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AE70B58" w14:textId="77777777" w:rsidR="005B4801" w:rsidRDefault="005B4801" w:rsidP="005B4801">
            <w:pPr>
              <w:pStyle w:val="Dates"/>
            </w:pPr>
            <w:r w:rsidRPr="00833514">
              <w:t>23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CAB1686" w14:textId="77777777" w:rsidR="005B4801" w:rsidRDefault="005B4801" w:rsidP="005B4801">
            <w:pPr>
              <w:pStyle w:val="Dates"/>
            </w:pPr>
            <w:r w:rsidRPr="00833514">
              <w:t>24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A8BC75B" w14:textId="77777777" w:rsidR="005B4801" w:rsidRDefault="005B4801" w:rsidP="005B4801">
            <w:pPr>
              <w:pStyle w:val="Dates"/>
            </w:pPr>
            <w:r w:rsidRPr="00833514">
              <w:t>25</w:t>
            </w: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F6BBC21" w14:textId="77777777" w:rsidR="005B4801" w:rsidRDefault="005B4801" w:rsidP="005B4801">
            <w:pPr>
              <w:pStyle w:val="Dates"/>
            </w:pPr>
            <w:r w:rsidRPr="00833514">
              <w:t>26</w:t>
            </w: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31D4887" w14:textId="77777777" w:rsidR="005B4801" w:rsidRDefault="005B4801" w:rsidP="005B4801">
            <w:pPr>
              <w:pStyle w:val="Dates"/>
            </w:pPr>
            <w:r w:rsidRPr="00833514">
              <w:t>27</w:t>
            </w:r>
          </w:p>
        </w:tc>
      </w:tr>
      <w:tr w:rsidR="005B4801" w14:paraId="1706EA02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C3B8322" w14:textId="77777777" w:rsidR="005B4801" w:rsidRDefault="005B4801" w:rsidP="005B4801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222606E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BDA34D3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5D296CD3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940C341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48F5DF7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B14C643" w14:textId="77777777" w:rsidR="005B4801" w:rsidRDefault="005B4801" w:rsidP="005B4801">
            <w:pPr>
              <w:pStyle w:val="Dates"/>
            </w:pPr>
          </w:p>
        </w:tc>
      </w:tr>
      <w:tr w:rsidR="005B4801" w14:paraId="5D1EE40F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F4C1754" w14:textId="77777777" w:rsidR="005B4801" w:rsidRDefault="005B4801" w:rsidP="005B4801">
            <w:pPr>
              <w:pStyle w:val="Dates"/>
            </w:pPr>
            <w:r>
              <w:t>28</w:t>
            </w: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527F218" w14:textId="77777777" w:rsidR="005B4801" w:rsidRDefault="005B4801" w:rsidP="005B4801">
            <w:pPr>
              <w:pStyle w:val="Dates"/>
            </w:pPr>
            <w:r w:rsidRPr="00833514">
              <w:t>29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87F50DF" w14:textId="77777777" w:rsidR="005B4801" w:rsidRDefault="005B4801" w:rsidP="005B4801">
            <w:pPr>
              <w:pStyle w:val="Dates"/>
            </w:pPr>
            <w:r w:rsidRPr="00833514">
              <w:t>30</w:t>
            </w: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74E3FCC" w14:textId="77777777" w:rsidR="005B4801" w:rsidRDefault="005B4801" w:rsidP="005B4801">
            <w:pPr>
              <w:pStyle w:val="Dates"/>
            </w:pPr>
            <w:r w:rsidRPr="00833514">
              <w:t>31</w:t>
            </w: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FF24536" w14:textId="77777777" w:rsidR="005B4801" w:rsidRDefault="005B4801" w:rsidP="005B4801">
            <w:pPr>
              <w:pStyle w:val="Dates"/>
            </w:pP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55E2C2" w14:textId="77777777" w:rsidR="005B4801" w:rsidRDefault="005B4801" w:rsidP="005B4801">
            <w:pPr>
              <w:pStyle w:val="Dates"/>
            </w:pP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5E92AE2" w14:textId="77777777" w:rsidR="005B4801" w:rsidRDefault="005B4801" w:rsidP="005B4801">
            <w:pPr>
              <w:pStyle w:val="Dates"/>
            </w:pPr>
          </w:p>
        </w:tc>
      </w:tr>
      <w:tr w:rsidR="001D35E9" w14:paraId="6B3C3006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52009FD" w14:textId="77777777" w:rsidR="001D35E9" w:rsidRDefault="001D35E9" w:rsidP="001D35E9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92BF006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A3EA19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C58ABB4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0C00470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7713AD" w14:textId="77777777" w:rsidR="001D35E9" w:rsidRDefault="001D35E9" w:rsidP="001D35E9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03ACFA2" w14:textId="77777777" w:rsidR="001D35E9" w:rsidRDefault="001D35E9" w:rsidP="001D35E9">
            <w:pPr>
              <w:pStyle w:val="Dates"/>
            </w:pPr>
          </w:p>
        </w:tc>
      </w:tr>
      <w:tr w:rsidR="001D35E9" w14:paraId="1EFDAEE8" w14:textId="77777777" w:rsidTr="005B4801">
        <w:trPr>
          <w:gridAfter w:val="1"/>
          <w:wAfter w:w="35" w:type="pct"/>
        </w:trPr>
        <w:tc>
          <w:tcPr>
            <w:tcW w:w="710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F0B3C88" w14:textId="77777777" w:rsidR="001D35E9" w:rsidRDefault="001D35E9" w:rsidP="001D35E9">
            <w:pPr>
              <w:pStyle w:val="Dates"/>
            </w:pPr>
          </w:p>
        </w:tc>
        <w:tc>
          <w:tcPr>
            <w:tcW w:w="708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6D1E1A46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6E2ECC9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AA2B083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E5A7519" w14:textId="77777777" w:rsidR="001D35E9" w:rsidRDefault="001D35E9" w:rsidP="001D35E9">
            <w:pPr>
              <w:pStyle w:val="Dates"/>
            </w:pPr>
          </w:p>
        </w:tc>
        <w:tc>
          <w:tcPr>
            <w:tcW w:w="709" w:type="pct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F4AFBF3" w14:textId="77777777" w:rsidR="001D35E9" w:rsidRDefault="001D35E9" w:rsidP="001D35E9">
            <w:pPr>
              <w:pStyle w:val="Dates"/>
            </w:pPr>
          </w:p>
        </w:tc>
        <w:tc>
          <w:tcPr>
            <w:tcW w:w="71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AB07823" w14:textId="77777777" w:rsidR="001D35E9" w:rsidRDefault="001D35E9" w:rsidP="001D35E9">
            <w:pPr>
              <w:pStyle w:val="Dates"/>
            </w:pPr>
          </w:p>
        </w:tc>
      </w:tr>
      <w:tr w:rsidR="0076400B" w14:paraId="01328CEB" w14:textId="77777777" w:rsidTr="005B4801">
        <w:trPr>
          <w:gridAfter w:val="1"/>
          <w:wAfter w:w="35" w:type="pct"/>
          <w:trHeight w:hRule="exact" w:val="720"/>
        </w:trPr>
        <w:tc>
          <w:tcPr>
            <w:tcW w:w="710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52BCC1B" w14:textId="77777777" w:rsidR="0076400B" w:rsidRDefault="0076400B" w:rsidP="003A3808">
            <w:pPr>
              <w:pStyle w:val="Dates"/>
            </w:pPr>
          </w:p>
        </w:tc>
        <w:tc>
          <w:tcPr>
            <w:tcW w:w="708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C41E8C5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078BB9EB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3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166812AA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31A0B044" w14:textId="77777777" w:rsidR="0076400B" w:rsidRDefault="0076400B" w:rsidP="003A3808">
            <w:pPr>
              <w:pStyle w:val="Dates"/>
            </w:pPr>
          </w:p>
        </w:tc>
        <w:tc>
          <w:tcPr>
            <w:tcW w:w="709" w:type="pct"/>
            <w:gridSpan w:val="4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7C96F67E" w14:textId="77777777" w:rsidR="0076400B" w:rsidRDefault="0076400B" w:rsidP="003A3808">
            <w:pPr>
              <w:pStyle w:val="Dates"/>
            </w:pPr>
          </w:p>
        </w:tc>
        <w:tc>
          <w:tcPr>
            <w:tcW w:w="711" w:type="pct"/>
            <w:tcBorders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7F7F7" w:themeFill="background2"/>
          </w:tcPr>
          <w:p w14:paraId="467B3F27" w14:textId="77777777" w:rsidR="0076400B" w:rsidRDefault="0076400B" w:rsidP="003A3808">
            <w:pPr>
              <w:pStyle w:val="Dates"/>
            </w:pPr>
          </w:p>
        </w:tc>
      </w:tr>
      <w:tr w:rsidR="0076400B" w14:paraId="7C0C343D" w14:textId="77777777" w:rsidTr="005B4801">
        <w:trPr>
          <w:gridAfter w:val="1"/>
          <w:wAfter w:w="35" w:type="pct"/>
          <w:trHeight w:hRule="exact" w:val="191"/>
        </w:trPr>
        <w:tc>
          <w:tcPr>
            <w:tcW w:w="1303" w:type="pct"/>
            <w:gridSpan w:val="2"/>
            <w:tcBorders>
              <w:top w:val="single" w:sz="8" w:space="0" w:color="BFBFBF" w:themeColor="background1" w:themeShade="BF"/>
            </w:tcBorders>
          </w:tcPr>
          <w:p w14:paraId="0B54CD5E" w14:textId="77777777" w:rsidR="0076400B" w:rsidRDefault="0076400B" w:rsidP="000E7125"/>
        </w:tc>
        <w:tc>
          <w:tcPr>
            <w:tcW w:w="1206" w:type="pct"/>
            <w:gridSpan w:val="4"/>
            <w:tcBorders>
              <w:top w:val="single" w:sz="8" w:space="0" w:color="BFBFBF" w:themeColor="background1" w:themeShade="BF"/>
            </w:tcBorders>
          </w:tcPr>
          <w:p w14:paraId="4F575941" w14:textId="77777777" w:rsidR="0076400B" w:rsidRDefault="0076400B" w:rsidP="000E7125"/>
        </w:tc>
        <w:tc>
          <w:tcPr>
            <w:tcW w:w="1301" w:type="pct"/>
            <w:gridSpan w:val="5"/>
            <w:tcBorders>
              <w:top w:val="single" w:sz="8" w:space="0" w:color="BFBFBF" w:themeColor="background1" w:themeShade="BF"/>
            </w:tcBorders>
          </w:tcPr>
          <w:p w14:paraId="6507EA3D" w14:textId="77777777" w:rsidR="0076400B" w:rsidRDefault="0076400B" w:rsidP="000E7125"/>
        </w:tc>
        <w:tc>
          <w:tcPr>
            <w:tcW w:w="1155" w:type="pct"/>
            <w:gridSpan w:val="3"/>
            <w:tcBorders>
              <w:top w:val="single" w:sz="8" w:space="0" w:color="BFBFBF" w:themeColor="background1" w:themeShade="BF"/>
            </w:tcBorders>
          </w:tcPr>
          <w:p w14:paraId="7BB22396" w14:textId="77777777" w:rsidR="0076400B" w:rsidRDefault="0076400B" w:rsidP="000E7125"/>
        </w:tc>
      </w:tr>
      <w:tr w:rsidR="0076400B" w14:paraId="65549220" w14:textId="77777777" w:rsidTr="005B4801">
        <w:trPr>
          <w:trHeight w:hRule="exact" w:val="1584"/>
        </w:trPr>
        <w:tc>
          <w:tcPr>
            <w:tcW w:w="1339" w:type="pct"/>
            <w:gridSpan w:val="3"/>
          </w:tcPr>
          <w:p w14:paraId="7B3D0703" w14:textId="77777777" w:rsidR="0076400B" w:rsidRDefault="00000000" w:rsidP="003A3808">
            <w:pPr>
              <w:pStyle w:val="Heading1"/>
            </w:pPr>
            <w:sdt>
              <w:sdtPr>
                <w:id w:val="2042080047"/>
                <w:placeholder>
                  <w:docPart w:val="D34FF7F10D904F95B67FA6E2B9C405BC"/>
                </w:placeholder>
                <w:temporary/>
                <w:showingPlcHdr/>
                <w15:appearance w15:val="hidden"/>
              </w:sdtPr>
              <w:sdtContent>
                <w:r w:rsidR="0076400B">
                  <w:t>Events</w:t>
                </w:r>
              </w:sdtContent>
            </w:sdt>
          </w:p>
        </w:tc>
        <w:tc>
          <w:tcPr>
            <w:tcW w:w="1220" w:type="pct"/>
            <w:gridSpan w:val="4"/>
          </w:tcPr>
          <w:p w14:paraId="6F42EBDB" w14:textId="77777777" w:rsidR="0076400B" w:rsidRDefault="00000000" w:rsidP="003A3808">
            <w:pPr>
              <w:pStyle w:val="Heading2"/>
            </w:pPr>
            <w:sdt>
              <w:sdtPr>
                <w:id w:val="-1781564988"/>
                <w:placeholder>
                  <w:docPart w:val="BC4357D5506D40B2907D0D50E694791F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755F34CE" w14:textId="77777777" w:rsidR="0076400B" w:rsidRDefault="00000000" w:rsidP="003A3808">
            <w:sdt>
              <w:sdtPr>
                <w:id w:val="-1180270182"/>
                <w:placeholder>
                  <w:docPart w:val="049BE9EAD57E4F679D847814506C6030"/>
                </w:placeholder>
                <w:temporary/>
                <w:showingPlcHdr/>
                <w15:appearance w15:val="hidden"/>
              </w:sdtPr>
              <w:sdtContent>
                <w:r w:rsidR="0076400B">
                  <w:t>To get started right away, just click any placeholder text (such as this) and start typing to replace it with your own.</w:t>
                </w:r>
              </w:sdtContent>
            </w:sdt>
          </w:p>
        </w:tc>
        <w:tc>
          <w:tcPr>
            <w:tcW w:w="1220" w:type="pct"/>
            <w:gridSpan w:val="3"/>
          </w:tcPr>
          <w:p w14:paraId="6079B39A" w14:textId="77777777" w:rsidR="0076400B" w:rsidRDefault="00000000" w:rsidP="003A3808">
            <w:pPr>
              <w:pStyle w:val="Heading2"/>
            </w:pPr>
            <w:sdt>
              <w:sdtPr>
                <w:id w:val="1603766492"/>
                <w:placeholder>
                  <w:docPart w:val="1A3443C0221F4BFD88137CEF80095449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37EC0306" w14:textId="77777777" w:rsidR="0076400B" w:rsidRDefault="00000000" w:rsidP="003A3808">
            <w:sdt>
              <w:sdtPr>
                <w:id w:val="-1402595904"/>
                <w:placeholder>
                  <w:docPart w:val="0F1C89142F1F424CAB28DFBFD716F163"/>
                </w:placeholder>
                <w:temporary/>
                <w:showingPlcHdr/>
                <w15:appearance w15:val="hidden"/>
              </w:sdtPr>
              <w:sdtContent>
                <w:r w:rsidR="0076400B">
                  <w:t>Want to insert a picture from your files or add a shape, text box, or table? You got it! On the Insert tab of the ribbon, just tap the option you need.</w:t>
                </w:r>
              </w:sdtContent>
            </w:sdt>
          </w:p>
        </w:tc>
        <w:tc>
          <w:tcPr>
            <w:tcW w:w="1221" w:type="pct"/>
            <w:gridSpan w:val="5"/>
          </w:tcPr>
          <w:p w14:paraId="743CBC1E" w14:textId="77777777" w:rsidR="0076400B" w:rsidRDefault="00000000" w:rsidP="003A3808">
            <w:pPr>
              <w:pStyle w:val="Heading2"/>
            </w:pPr>
            <w:sdt>
              <w:sdtPr>
                <w:id w:val="-1484466708"/>
                <w:placeholder>
                  <w:docPart w:val="817E18B607FC4D6D82528B5EB94AD6F0"/>
                </w:placeholder>
                <w:temporary/>
                <w:showingPlcHdr/>
                <w15:appearance w15:val="hidden"/>
              </w:sdtPr>
              <w:sdtContent>
                <w:r w:rsidR="0076400B">
                  <w:t>Heading</w:t>
                </w:r>
              </w:sdtContent>
            </w:sdt>
          </w:p>
          <w:p w14:paraId="5909BAEA" w14:textId="77777777" w:rsidR="0076400B" w:rsidRDefault="00000000" w:rsidP="003A3808">
            <w:sdt>
              <w:sdtPr>
                <w:id w:val="771514606"/>
                <w:placeholder>
                  <w:docPart w:val="328D27B4AA074CE5B29A74CA14C6F150"/>
                </w:placeholder>
                <w:temporary/>
                <w:showingPlcHdr/>
                <w15:appearance w15:val="hidden"/>
              </w:sdtPr>
              <w:sdtContent>
                <w:r w:rsidR="0076400B">
                  <w:t>View and edit this document in Word on your computer, tablet, or phone.</w:t>
                </w:r>
              </w:sdtContent>
            </w:sdt>
          </w:p>
        </w:tc>
      </w:tr>
    </w:tbl>
    <w:p w14:paraId="7876BDC6" w14:textId="77777777" w:rsidR="00053E1F" w:rsidRPr="009C2537" w:rsidRDefault="00053E1F" w:rsidP="0076400B"/>
    <w:sectPr w:rsidR="00053E1F" w:rsidRPr="009C2537" w:rsidSect="00916763">
      <w:pgSz w:w="15840" w:h="12240" w:orient="landscape" w:code="1"/>
      <w:pgMar w:top="504" w:right="720" w:bottom="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96DFD" w14:textId="77777777" w:rsidR="00A261FE" w:rsidRDefault="00A261FE">
      <w:pPr>
        <w:spacing w:before="0" w:after="0"/>
      </w:pPr>
      <w:r>
        <w:separator/>
      </w:r>
    </w:p>
  </w:endnote>
  <w:endnote w:type="continuationSeparator" w:id="0">
    <w:p w14:paraId="2D1A8A09" w14:textId="77777777" w:rsidR="00A261FE" w:rsidRDefault="00A261F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8906C" w14:textId="77777777" w:rsidR="00A261FE" w:rsidRDefault="00A261FE">
      <w:pPr>
        <w:spacing w:before="0" w:after="0"/>
      </w:pPr>
      <w:r>
        <w:separator/>
      </w:r>
    </w:p>
  </w:footnote>
  <w:footnote w:type="continuationSeparator" w:id="0">
    <w:p w14:paraId="1F3A131F" w14:textId="77777777" w:rsidR="00A261FE" w:rsidRDefault="00A261F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/31/2021"/>
    <w:docVar w:name="MonthStart" w:val="1/1/2021"/>
  </w:docVars>
  <w:rsids>
    <w:rsidRoot w:val="00E9381E"/>
    <w:rsid w:val="0000278C"/>
    <w:rsid w:val="00013808"/>
    <w:rsid w:val="00053E1F"/>
    <w:rsid w:val="000634C9"/>
    <w:rsid w:val="000811D6"/>
    <w:rsid w:val="00095265"/>
    <w:rsid w:val="000E7125"/>
    <w:rsid w:val="00112629"/>
    <w:rsid w:val="0016297B"/>
    <w:rsid w:val="0017158B"/>
    <w:rsid w:val="001D35E9"/>
    <w:rsid w:val="00226000"/>
    <w:rsid w:val="0024454A"/>
    <w:rsid w:val="002637C4"/>
    <w:rsid w:val="002B5449"/>
    <w:rsid w:val="002B7723"/>
    <w:rsid w:val="002C382D"/>
    <w:rsid w:val="002D637E"/>
    <w:rsid w:val="002E514F"/>
    <w:rsid w:val="002F6A2E"/>
    <w:rsid w:val="003109FD"/>
    <w:rsid w:val="00345DC9"/>
    <w:rsid w:val="00362C98"/>
    <w:rsid w:val="00391BA6"/>
    <w:rsid w:val="003C2EF9"/>
    <w:rsid w:val="003E39B6"/>
    <w:rsid w:val="004010C4"/>
    <w:rsid w:val="004128EA"/>
    <w:rsid w:val="0041447B"/>
    <w:rsid w:val="0042216A"/>
    <w:rsid w:val="00441C23"/>
    <w:rsid w:val="00462FA6"/>
    <w:rsid w:val="004653A0"/>
    <w:rsid w:val="00470A67"/>
    <w:rsid w:val="00494AFE"/>
    <w:rsid w:val="004C3CA1"/>
    <w:rsid w:val="004D589B"/>
    <w:rsid w:val="004E1311"/>
    <w:rsid w:val="004E2B52"/>
    <w:rsid w:val="004E3AAA"/>
    <w:rsid w:val="004F670E"/>
    <w:rsid w:val="00510669"/>
    <w:rsid w:val="00547470"/>
    <w:rsid w:val="005B0009"/>
    <w:rsid w:val="005B4801"/>
    <w:rsid w:val="005B4B49"/>
    <w:rsid w:val="005F103F"/>
    <w:rsid w:val="0065431C"/>
    <w:rsid w:val="00664E0B"/>
    <w:rsid w:val="0068377B"/>
    <w:rsid w:val="006B129C"/>
    <w:rsid w:val="006F5A42"/>
    <w:rsid w:val="00716160"/>
    <w:rsid w:val="00731A18"/>
    <w:rsid w:val="00733273"/>
    <w:rsid w:val="00760E94"/>
    <w:rsid w:val="0076400B"/>
    <w:rsid w:val="007F2293"/>
    <w:rsid w:val="00837CC1"/>
    <w:rsid w:val="00861C80"/>
    <w:rsid w:val="00873034"/>
    <w:rsid w:val="008764B0"/>
    <w:rsid w:val="00876749"/>
    <w:rsid w:val="008D0A00"/>
    <w:rsid w:val="008E5396"/>
    <w:rsid w:val="00916763"/>
    <w:rsid w:val="009715DC"/>
    <w:rsid w:val="009A4609"/>
    <w:rsid w:val="009C2537"/>
    <w:rsid w:val="009E7B84"/>
    <w:rsid w:val="009E7EB5"/>
    <w:rsid w:val="009F5B59"/>
    <w:rsid w:val="00A10416"/>
    <w:rsid w:val="00A261FE"/>
    <w:rsid w:val="00A720A6"/>
    <w:rsid w:val="00AB151B"/>
    <w:rsid w:val="00AD76BD"/>
    <w:rsid w:val="00AE48FB"/>
    <w:rsid w:val="00AF0FA5"/>
    <w:rsid w:val="00B14B60"/>
    <w:rsid w:val="00B453D6"/>
    <w:rsid w:val="00B87D71"/>
    <w:rsid w:val="00B90F16"/>
    <w:rsid w:val="00BA64FE"/>
    <w:rsid w:val="00C25964"/>
    <w:rsid w:val="00C56417"/>
    <w:rsid w:val="00C6111E"/>
    <w:rsid w:val="00CC126F"/>
    <w:rsid w:val="00CE742F"/>
    <w:rsid w:val="00D518D0"/>
    <w:rsid w:val="00D87C69"/>
    <w:rsid w:val="00DB2CF0"/>
    <w:rsid w:val="00DB72EF"/>
    <w:rsid w:val="00DF2183"/>
    <w:rsid w:val="00DF7C31"/>
    <w:rsid w:val="00E41945"/>
    <w:rsid w:val="00E4407F"/>
    <w:rsid w:val="00E46D7B"/>
    <w:rsid w:val="00E9381E"/>
    <w:rsid w:val="00E94F0F"/>
    <w:rsid w:val="00EA463D"/>
    <w:rsid w:val="00EB29B2"/>
    <w:rsid w:val="00EC428B"/>
    <w:rsid w:val="00ED6BB1"/>
    <w:rsid w:val="00F02B4D"/>
    <w:rsid w:val="00F42D5C"/>
    <w:rsid w:val="00F43785"/>
    <w:rsid w:val="00F76613"/>
    <w:rsid w:val="00F837EF"/>
    <w:rsid w:val="00FA3577"/>
    <w:rsid w:val="00FD4A7D"/>
    <w:rsid w:val="00FF2AC2"/>
    <w:rsid w:val="48179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3B51D2"/>
  <w15:docId w15:val="{3FC36E79-882A-4F74-8F62-67B27B8B1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8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semiHidden="1" w:uiPriority="8" w:unhideWhenUsed="1" w:qFormat="1"/>
    <w:lsdException w:name="Intense Quote" w:semiHidden="1" w:uiPriority="8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" w:unhideWhenUsed="1" w:qFormat="1"/>
    <w:lsdException w:name="Intense Emphasis" w:semiHidden="1" w:uiPriority="8" w:unhideWhenUsed="1" w:qFormat="1"/>
    <w:lsdException w:name="Subtle Reference" w:semiHidden="1" w:uiPriority="8" w:unhideWhenUsed="1" w:qFormat="1"/>
    <w:lsdException w:name="Intense Reference" w:semiHidden="1" w:uiPriority="8" w:unhideWhenUsed="1" w:qFormat="1"/>
    <w:lsdException w:name="Book Title" w:semiHidden="1" w:uiPriority="8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AFE"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731A18"/>
    <w:pPr>
      <w:contextualSpacing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rsid w:val="00731A18"/>
    <w:pPr>
      <w:contextualSpacing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semiHidden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4AFE"/>
  </w:style>
  <w:style w:type="paragraph" w:styleId="Footer">
    <w:name w:val="footer"/>
    <w:basedOn w:val="Normal"/>
    <w:link w:val="FooterChar"/>
    <w:uiPriority w:val="99"/>
    <w:semiHidden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4AFE"/>
  </w:style>
  <w:style w:type="table" w:styleId="PlainTable4">
    <w:name w:val="Plain Table 4"/>
    <w:basedOn w:val="TableNormal"/>
    <w:uiPriority w:val="99"/>
    <w:rsid w:val="007F2293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AF0FA5"/>
    <w:rPr>
      <w:color w:val="FFDE2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0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ild\AppData\Roaming\Microsoft\Templates\Horizontal%20calendar%20(Monday%20start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352142B584D4BAC903C33C33D9B9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87845-D68E-4094-9CC8-1CC8681C08DF}"/>
      </w:docPartPr>
      <w:docPartBody>
        <w:p w:rsidR="00000000" w:rsidRDefault="00000000">
          <w:pPr>
            <w:pStyle w:val="7352142B584D4BAC903C33C33D9B9AC5"/>
          </w:pPr>
          <w:r>
            <w:t>Monday</w:t>
          </w:r>
        </w:p>
      </w:docPartBody>
    </w:docPart>
    <w:docPart>
      <w:docPartPr>
        <w:name w:val="4EE61D1B4C4048BEAB9C5CB83FBAA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A8E7F-0F25-449E-A451-4AD24E84F11F}"/>
      </w:docPartPr>
      <w:docPartBody>
        <w:p w:rsidR="00000000" w:rsidRDefault="00000000">
          <w:pPr>
            <w:pStyle w:val="4EE61D1B4C4048BEAB9C5CB83FBAAB13"/>
          </w:pPr>
          <w:r>
            <w:t>Tuesday</w:t>
          </w:r>
        </w:p>
      </w:docPartBody>
    </w:docPart>
    <w:docPart>
      <w:docPartPr>
        <w:name w:val="33A339F9386D4414B995F8B4ADA55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7348A-8E69-4A19-BEC8-5F7510701F47}"/>
      </w:docPartPr>
      <w:docPartBody>
        <w:p w:rsidR="00000000" w:rsidRDefault="00000000">
          <w:pPr>
            <w:pStyle w:val="33A339F9386D4414B995F8B4ADA55EAD"/>
          </w:pPr>
          <w:r>
            <w:t>Wednesday</w:t>
          </w:r>
        </w:p>
      </w:docPartBody>
    </w:docPart>
    <w:docPart>
      <w:docPartPr>
        <w:name w:val="3C75DBE85E524A5EB3EC7DFF77E53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ED7B7-134A-42B6-9637-58FD2A057EF6}"/>
      </w:docPartPr>
      <w:docPartBody>
        <w:p w:rsidR="00000000" w:rsidRDefault="00000000">
          <w:pPr>
            <w:pStyle w:val="3C75DBE85E524A5EB3EC7DFF77E53997"/>
          </w:pPr>
          <w:r>
            <w:t>Thursday</w:t>
          </w:r>
        </w:p>
      </w:docPartBody>
    </w:docPart>
    <w:docPart>
      <w:docPartPr>
        <w:name w:val="7068B98143D847CF8F14CF9E5913D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C7641-9F23-408A-A3E5-82F01A36054B}"/>
      </w:docPartPr>
      <w:docPartBody>
        <w:p w:rsidR="00000000" w:rsidRDefault="00000000">
          <w:pPr>
            <w:pStyle w:val="7068B98143D847CF8F14CF9E5913DA1C"/>
          </w:pPr>
          <w:r>
            <w:t>Friday</w:t>
          </w:r>
        </w:p>
      </w:docPartBody>
    </w:docPart>
    <w:docPart>
      <w:docPartPr>
        <w:name w:val="94F627C128464DE18A12181A71113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28CDE-2D2A-4C49-A727-C4EC634A9FFF}"/>
      </w:docPartPr>
      <w:docPartBody>
        <w:p w:rsidR="00000000" w:rsidRDefault="00000000">
          <w:pPr>
            <w:pStyle w:val="94F627C128464DE18A12181A71113E4D"/>
          </w:pPr>
          <w:r>
            <w:t>Saturday</w:t>
          </w:r>
        </w:p>
      </w:docPartBody>
    </w:docPart>
    <w:docPart>
      <w:docPartPr>
        <w:name w:val="8E23DB12F692406187167484053F5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02AD2-685D-46F4-97A5-5AEE5C792D80}"/>
      </w:docPartPr>
      <w:docPartBody>
        <w:p w:rsidR="00000000" w:rsidRDefault="00000000">
          <w:pPr>
            <w:pStyle w:val="8E23DB12F692406187167484053F5D5E"/>
          </w:pPr>
          <w:r>
            <w:t>Sunday</w:t>
          </w:r>
        </w:p>
      </w:docPartBody>
    </w:docPart>
    <w:docPart>
      <w:docPartPr>
        <w:name w:val="424864F39C57496B9BFEFDF510E36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BD670-DF9A-436F-9679-2C04900487EA}"/>
      </w:docPartPr>
      <w:docPartBody>
        <w:p w:rsidR="00000000" w:rsidRDefault="00000000">
          <w:pPr>
            <w:pStyle w:val="424864F39C57496B9BFEFDF510E361C5"/>
          </w:pPr>
          <w:r>
            <w:t>Events</w:t>
          </w:r>
        </w:p>
      </w:docPartBody>
    </w:docPart>
    <w:docPart>
      <w:docPartPr>
        <w:name w:val="910D9ED4AEDC49098BC6583FDB63C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A8124-E693-4093-8024-3B3BBB7D1BA7}"/>
      </w:docPartPr>
      <w:docPartBody>
        <w:p w:rsidR="00000000" w:rsidRDefault="00000000">
          <w:pPr>
            <w:pStyle w:val="910D9ED4AEDC49098BC6583FDB63C24C"/>
          </w:pPr>
          <w:r>
            <w:t>Heading</w:t>
          </w:r>
        </w:p>
      </w:docPartBody>
    </w:docPart>
    <w:docPart>
      <w:docPartPr>
        <w:name w:val="1E01459F1BC04EF6BBCEC6C36747B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6DD3B-070E-4BC8-B55C-9C5F9A70AEA8}"/>
      </w:docPartPr>
      <w:docPartBody>
        <w:p w:rsidR="00000000" w:rsidRDefault="00000000">
          <w:pPr>
            <w:pStyle w:val="1E01459F1BC04EF6BBCEC6C36747BCFC"/>
          </w:pPr>
          <w:r>
            <w:t>To get started right away, just click any placeholder text (such as this) and start typing to replace it with your own.</w:t>
          </w:r>
        </w:p>
      </w:docPartBody>
    </w:docPart>
    <w:docPart>
      <w:docPartPr>
        <w:name w:val="CC25E020322448EE9A00BF26FABD4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2F3AC-E121-488D-9EC6-2208BDC9D7FE}"/>
      </w:docPartPr>
      <w:docPartBody>
        <w:p w:rsidR="00000000" w:rsidRDefault="00000000">
          <w:pPr>
            <w:pStyle w:val="CC25E020322448EE9A00BF26FABD4153"/>
          </w:pPr>
          <w:r>
            <w:t>Heading</w:t>
          </w:r>
        </w:p>
      </w:docPartBody>
    </w:docPart>
    <w:docPart>
      <w:docPartPr>
        <w:name w:val="CA0F915DA6F74CD4881E5026B3B24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A167C-C546-4B82-97A6-160F1F305DCF}"/>
      </w:docPartPr>
      <w:docPartBody>
        <w:p w:rsidR="00000000" w:rsidRDefault="00000000">
          <w:pPr>
            <w:pStyle w:val="CA0F915DA6F74CD4881E5026B3B24154"/>
          </w:pPr>
          <w:r>
            <w:t>Want to insert a picture from your files or add a shape, text box, or table? You got it! On the Insert tab of the ribbon, just tap the option you need.</w:t>
          </w:r>
        </w:p>
      </w:docPartBody>
    </w:docPart>
    <w:docPart>
      <w:docPartPr>
        <w:name w:val="EAAB4991A9D743D6A778D23740314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F252E-0E2D-4FEE-9B4A-B58B6BDE3290}"/>
      </w:docPartPr>
      <w:docPartBody>
        <w:p w:rsidR="00000000" w:rsidRDefault="00000000">
          <w:pPr>
            <w:pStyle w:val="EAAB4991A9D743D6A778D23740314DDF"/>
          </w:pPr>
          <w:r>
            <w:t>Heading</w:t>
          </w:r>
        </w:p>
      </w:docPartBody>
    </w:docPart>
    <w:docPart>
      <w:docPartPr>
        <w:name w:val="0CA0084F48A543C6BE9F688F49717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F87D2-078D-4281-9676-DB503753F8F5}"/>
      </w:docPartPr>
      <w:docPartBody>
        <w:p w:rsidR="00000000" w:rsidRDefault="00000000">
          <w:pPr>
            <w:pStyle w:val="0CA0084F48A543C6BE9F688F49717F8A"/>
          </w:pPr>
          <w:r>
            <w:t>View and edit this document in Word on your computer, tablet, or phone.</w:t>
          </w:r>
        </w:p>
      </w:docPartBody>
    </w:docPart>
    <w:docPart>
      <w:docPartPr>
        <w:name w:val="3CF23E86F2C9429EAB2F01BF93226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71BED-367A-486A-9907-EFFAC7E46EB1}"/>
      </w:docPartPr>
      <w:docPartBody>
        <w:p w:rsidR="00000000" w:rsidRDefault="00000000">
          <w:pPr>
            <w:pStyle w:val="3CF23E86F2C9429EAB2F01BF93226E70"/>
          </w:pPr>
          <w:r>
            <w:t>Monday</w:t>
          </w:r>
        </w:p>
      </w:docPartBody>
    </w:docPart>
    <w:docPart>
      <w:docPartPr>
        <w:name w:val="D1A66E2168ED44209E610AB99B9D9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63F60-B30A-4191-99AF-9B11D8B54316}"/>
      </w:docPartPr>
      <w:docPartBody>
        <w:p w:rsidR="00000000" w:rsidRDefault="00000000">
          <w:pPr>
            <w:pStyle w:val="D1A66E2168ED44209E610AB99B9D9F0E"/>
          </w:pPr>
          <w:r>
            <w:t>Tuesday</w:t>
          </w:r>
        </w:p>
      </w:docPartBody>
    </w:docPart>
    <w:docPart>
      <w:docPartPr>
        <w:name w:val="3D0CEF3B954248BC978905130BD01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AABAE-52CC-4725-9C4C-2E9810F842F5}"/>
      </w:docPartPr>
      <w:docPartBody>
        <w:p w:rsidR="00000000" w:rsidRDefault="00000000">
          <w:pPr>
            <w:pStyle w:val="3D0CEF3B954248BC978905130BD012BC"/>
          </w:pPr>
          <w:r>
            <w:t>Wednesday</w:t>
          </w:r>
        </w:p>
      </w:docPartBody>
    </w:docPart>
    <w:docPart>
      <w:docPartPr>
        <w:name w:val="AE0E4506E6CD472C89E9E8E8CC888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A2C0F-F997-4F2D-A24A-581FC7533393}"/>
      </w:docPartPr>
      <w:docPartBody>
        <w:p w:rsidR="00000000" w:rsidRDefault="00000000">
          <w:pPr>
            <w:pStyle w:val="AE0E4506E6CD472C89E9E8E8CC8887A4"/>
          </w:pPr>
          <w:r>
            <w:t>Thursday</w:t>
          </w:r>
        </w:p>
      </w:docPartBody>
    </w:docPart>
    <w:docPart>
      <w:docPartPr>
        <w:name w:val="52F322F74DF14BBC81EF5B598CC9F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788C2-7F8F-4B4D-8C45-28D41A2C52B4}"/>
      </w:docPartPr>
      <w:docPartBody>
        <w:p w:rsidR="00000000" w:rsidRDefault="00000000">
          <w:pPr>
            <w:pStyle w:val="52F322F74DF14BBC81EF5B598CC9F43D"/>
          </w:pPr>
          <w:r>
            <w:t>Friday</w:t>
          </w:r>
        </w:p>
      </w:docPartBody>
    </w:docPart>
    <w:docPart>
      <w:docPartPr>
        <w:name w:val="E6F89B3BA9A54E41984271B2DB6BF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FCD2F-DB20-40DA-ADBC-79E7CF1D1D62}"/>
      </w:docPartPr>
      <w:docPartBody>
        <w:p w:rsidR="00000000" w:rsidRDefault="00000000">
          <w:pPr>
            <w:pStyle w:val="E6F89B3BA9A54E41984271B2DB6BF902"/>
          </w:pPr>
          <w:r>
            <w:t>Saturday</w:t>
          </w:r>
        </w:p>
      </w:docPartBody>
    </w:docPart>
    <w:docPart>
      <w:docPartPr>
        <w:name w:val="18E29F201598420BA790BE58B4E31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2E3C9-95D0-4AF8-B392-CE0BB031D170}"/>
      </w:docPartPr>
      <w:docPartBody>
        <w:p w:rsidR="00000000" w:rsidRDefault="00000000">
          <w:pPr>
            <w:pStyle w:val="18E29F201598420BA790BE58B4E31B4D"/>
          </w:pPr>
          <w:r>
            <w:t>Sunday</w:t>
          </w:r>
        </w:p>
      </w:docPartBody>
    </w:docPart>
    <w:docPart>
      <w:docPartPr>
        <w:name w:val="F5700BCDE1374742902BE4227286B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F3AEB-4F96-4D74-A594-D43111161B2A}"/>
      </w:docPartPr>
      <w:docPartBody>
        <w:p w:rsidR="00000000" w:rsidRDefault="00000000">
          <w:pPr>
            <w:pStyle w:val="F5700BCDE1374742902BE4227286B6F0"/>
          </w:pPr>
          <w:r>
            <w:t>Events</w:t>
          </w:r>
        </w:p>
      </w:docPartBody>
    </w:docPart>
    <w:docPart>
      <w:docPartPr>
        <w:name w:val="4482FDA17D93459CB8DD9CB31B33C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2B6D3-301C-40D2-8844-91B7A0949F2B}"/>
      </w:docPartPr>
      <w:docPartBody>
        <w:p w:rsidR="00000000" w:rsidRDefault="00000000">
          <w:pPr>
            <w:pStyle w:val="4482FDA17D93459CB8DD9CB31B33C72C"/>
          </w:pPr>
          <w:r>
            <w:t>Heading</w:t>
          </w:r>
        </w:p>
      </w:docPartBody>
    </w:docPart>
    <w:docPart>
      <w:docPartPr>
        <w:name w:val="C78DF1C19D0B45CE907B46B8ECFC5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DD376-2DAD-4BA3-A3FE-5F82421A7792}"/>
      </w:docPartPr>
      <w:docPartBody>
        <w:p w:rsidR="00000000" w:rsidRDefault="00000000">
          <w:pPr>
            <w:pStyle w:val="C78DF1C19D0B45CE907B46B8ECFC5B17"/>
          </w:pPr>
          <w:r>
            <w:t>To get started right away, just click any placeholder text (such as this) and start typing to replace it with your own.</w:t>
          </w:r>
        </w:p>
      </w:docPartBody>
    </w:docPart>
    <w:docPart>
      <w:docPartPr>
        <w:name w:val="F624EED415E0403C8C2E94DC47D40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6A547-D90D-4C45-80FD-DA9ADCC925B1}"/>
      </w:docPartPr>
      <w:docPartBody>
        <w:p w:rsidR="00000000" w:rsidRDefault="00000000">
          <w:pPr>
            <w:pStyle w:val="F624EED415E0403C8C2E94DC47D40A7B"/>
          </w:pPr>
          <w:r>
            <w:t>Heading</w:t>
          </w:r>
        </w:p>
      </w:docPartBody>
    </w:docPart>
    <w:docPart>
      <w:docPartPr>
        <w:name w:val="8DB1F71CDED54443890BA2511D8A3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86EA2-E03B-499F-8698-80FB99EF581D}"/>
      </w:docPartPr>
      <w:docPartBody>
        <w:p w:rsidR="00000000" w:rsidRDefault="00000000">
          <w:pPr>
            <w:pStyle w:val="8DB1F71CDED54443890BA2511D8A379A"/>
          </w:pPr>
          <w:r>
            <w:t>Want to insert a picture from your files or add a shape, text box, or table? You got it! On the Insert tab of the ribbon, just tap the option you need.</w:t>
          </w:r>
        </w:p>
      </w:docPartBody>
    </w:docPart>
    <w:docPart>
      <w:docPartPr>
        <w:name w:val="EC0892C994674DC0B5ACF912458B1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F4FC3-1810-48A0-8829-A1C8EF2A58A4}"/>
      </w:docPartPr>
      <w:docPartBody>
        <w:p w:rsidR="00000000" w:rsidRDefault="00000000">
          <w:pPr>
            <w:pStyle w:val="EC0892C994674DC0B5ACF912458B15E5"/>
          </w:pPr>
          <w:r>
            <w:t>Heading</w:t>
          </w:r>
        </w:p>
      </w:docPartBody>
    </w:docPart>
    <w:docPart>
      <w:docPartPr>
        <w:name w:val="DB6DDCD7BB9B4716A9D643C92D2C2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8260D-5460-43C7-AEC6-989907F78E8C}"/>
      </w:docPartPr>
      <w:docPartBody>
        <w:p w:rsidR="00000000" w:rsidRDefault="00000000">
          <w:pPr>
            <w:pStyle w:val="DB6DDCD7BB9B4716A9D643C92D2C2D54"/>
          </w:pPr>
          <w:r>
            <w:t>View and edit this document in Word on your computer, tablet, or phone.</w:t>
          </w:r>
        </w:p>
      </w:docPartBody>
    </w:docPart>
    <w:docPart>
      <w:docPartPr>
        <w:name w:val="14F5845B4F2A4FDAA3B516A7BAAC1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A8141-5953-4833-89E2-9F0DD6EFACE7}"/>
      </w:docPartPr>
      <w:docPartBody>
        <w:p w:rsidR="00000000" w:rsidRDefault="00000000">
          <w:pPr>
            <w:pStyle w:val="14F5845B4F2A4FDAA3B516A7BAAC1F8E"/>
          </w:pPr>
          <w:r>
            <w:t>Monday</w:t>
          </w:r>
        </w:p>
      </w:docPartBody>
    </w:docPart>
    <w:docPart>
      <w:docPartPr>
        <w:name w:val="8C2181A5FA33489FB8FA374AF2025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EC3DE-C222-42FD-B32A-175B9E89C614}"/>
      </w:docPartPr>
      <w:docPartBody>
        <w:p w:rsidR="00000000" w:rsidRDefault="00000000">
          <w:pPr>
            <w:pStyle w:val="8C2181A5FA33489FB8FA374AF2025F24"/>
          </w:pPr>
          <w:r>
            <w:t>Tuesday</w:t>
          </w:r>
        </w:p>
      </w:docPartBody>
    </w:docPart>
    <w:docPart>
      <w:docPartPr>
        <w:name w:val="849F1A967A054B3489859383503E8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D3221-00A7-4CAA-AD35-156D02518CFB}"/>
      </w:docPartPr>
      <w:docPartBody>
        <w:p w:rsidR="00000000" w:rsidRDefault="00000000">
          <w:pPr>
            <w:pStyle w:val="849F1A967A054B3489859383503E8F41"/>
          </w:pPr>
          <w:r>
            <w:t>Wednesday</w:t>
          </w:r>
        </w:p>
      </w:docPartBody>
    </w:docPart>
    <w:docPart>
      <w:docPartPr>
        <w:name w:val="ACAD1899FACE443CBA71984C07F61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1EF23-268E-4A39-B390-0CC75276B051}"/>
      </w:docPartPr>
      <w:docPartBody>
        <w:p w:rsidR="00000000" w:rsidRDefault="00000000">
          <w:pPr>
            <w:pStyle w:val="ACAD1899FACE443CBA71984C07F61A3C"/>
          </w:pPr>
          <w:r>
            <w:t>Thursday</w:t>
          </w:r>
        </w:p>
      </w:docPartBody>
    </w:docPart>
    <w:docPart>
      <w:docPartPr>
        <w:name w:val="BB493609AF9D41A4AD24418CDE4D6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6DF84-C9ED-4BB0-8482-2F64D2A07668}"/>
      </w:docPartPr>
      <w:docPartBody>
        <w:p w:rsidR="00000000" w:rsidRDefault="00000000">
          <w:pPr>
            <w:pStyle w:val="BB493609AF9D41A4AD24418CDE4D662B"/>
          </w:pPr>
          <w:r>
            <w:t>Friday</w:t>
          </w:r>
        </w:p>
      </w:docPartBody>
    </w:docPart>
    <w:docPart>
      <w:docPartPr>
        <w:name w:val="578C0FD3523145319F9031B2F1FC5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522D0-A906-48AF-829A-D30D224CA317}"/>
      </w:docPartPr>
      <w:docPartBody>
        <w:p w:rsidR="00000000" w:rsidRDefault="00000000">
          <w:pPr>
            <w:pStyle w:val="578C0FD3523145319F9031B2F1FC525A"/>
          </w:pPr>
          <w:r>
            <w:t>Saturday</w:t>
          </w:r>
        </w:p>
      </w:docPartBody>
    </w:docPart>
    <w:docPart>
      <w:docPartPr>
        <w:name w:val="EAB7DC934CE44228A4EF7BEBA3A5A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EE011-7C42-4380-9EDD-42C939737A49}"/>
      </w:docPartPr>
      <w:docPartBody>
        <w:p w:rsidR="00000000" w:rsidRDefault="00000000">
          <w:pPr>
            <w:pStyle w:val="EAB7DC934CE44228A4EF7BEBA3A5A05E"/>
          </w:pPr>
          <w:r>
            <w:t>Sunday</w:t>
          </w:r>
        </w:p>
      </w:docPartBody>
    </w:docPart>
    <w:docPart>
      <w:docPartPr>
        <w:name w:val="E02F4F659ACA4C07BB0DFECD7191C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2F15A-785F-4732-B866-29721434211B}"/>
      </w:docPartPr>
      <w:docPartBody>
        <w:p w:rsidR="00000000" w:rsidRDefault="00000000">
          <w:pPr>
            <w:pStyle w:val="E02F4F659ACA4C07BB0DFECD7191C40D"/>
          </w:pPr>
          <w:r>
            <w:t>Events</w:t>
          </w:r>
        </w:p>
      </w:docPartBody>
    </w:docPart>
    <w:docPart>
      <w:docPartPr>
        <w:name w:val="9644DD749BE44005B3C9F8E02BEA9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20683-34C8-4C0E-B0B4-254839C66BB7}"/>
      </w:docPartPr>
      <w:docPartBody>
        <w:p w:rsidR="00000000" w:rsidRDefault="00000000">
          <w:pPr>
            <w:pStyle w:val="9644DD749BE44005B3C9F8E02BEA9492"/>
          </w:pPr>
          <w:r>
            <w:t>Heading</w:t>
          </w:r>
        </w:p>
      </w:docPartBody>
    </w:docPart>
    <w:docPart>
      <w:docPartPr>
        <w:name w:val="7EDA85A8EA9F4E77B064A86E5945F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EED9F-DD26-40E9-9D6A-552316F4010D}"/>
      </w:docPartPr>
      <w:docPartBody>
        <w:p w:rsidR="00000000" w:rsidRDefault="00000000">
          <w:pPr>
            <w:pStyle w:val="7EDA85A8EA9F4E77B064A86E5945F33E"/>
          </w:pPr>
          <w:r>
            <w:t>To get started right away, just click any placeholder text (such as this) and start typing to replace it with your own.</w:t>
          </w:r>
        </w:p>
      </w:docPartBody>
    </w:docPart>
    <w:docPart>
      <w:docPartPr>
        <w:name w:val="160FDF26E9B14B44978D74F76487A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1BAD5-3E89-4020-9B2E-36BC72B7D8C8}"/>
      </w:docPartPr>
      <w:docPartBody>
        <w:p w:rsidR="00000000" w:rsidRDefault="00000000">
          <w:pPr>
            <w:pStyle w:val="160FDF26E9B14B44978D74F76487A4E6"/>
          </w:pPr>
          <w:r>
            <w:t>Heading</w:t>
          </w:r>
        </w:p>
      </w:docPartBody>
    </w:docPart>
    <w:docPart>
      <w:docPartPr>
        <w:name w:val="D833477691A64902B6011BAE2B05C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F9E35-655E-4A1A-9DB7-88D19C020C59}"/>
      </w:docPartPr>
      <w:docPartBody>
        <w:p w:rsidR="00000000" w:rsidRDefault="00000000">
          <w:pPr>
            <w:pStyle w:val="D833477691A64902B6011BAE2B05CB1F"/>
          </w:pPr>
          <w:r>
            <w:t>Want to insert a picture from your files or add a shape, text box, or table? You got it! On the Insert tab of the ribbon, just tap the option you need.</w:t>
          </w:r>
        </w:p>
      </w:docPartBody>
    </w:docPart>
    <w:docPart>
      <w:docPartPr>
        <w:name w:val="5AC50DA4D525492FAB02AD7A8CF05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53966-EF66-451C-8920-F85471F58DC7}"/>
      </w:docPartPr>
      <w:docPartBody>
        <w:p w:rsidR="00000000" w:rsidRDefault="00000000">
          <w:pPr>
            <w:pStyle w:val="5AC50DA4D525492FAB02AD7A8CF05F4D"/>
          </w:pPr>
          <w:r>
            <w:t>Heading</w:t>
          </w:r>
        </w:p>
      </w:docPartBody>
    </w:docPart>
    <w:docPart>
      <w:docPartPr>
        <w:name w:val="91E3B7C05F9248939D8545AB45270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7BB08-E99A-419D-AD1E-A4B5BEEFA527}"/>
      </w:docPartPr>
      <w:docPartBody>
        <w:p w:rsidR="00000000" w:rsidRDefault="00000000">
          <w:pPr>
            <w:pStyle w:val="91E3B7C05F9248939D8545AB452700B8"/>
          </w:pPr>
          <w:r>
            <w:t>View and edit this document in Word on your computer, tablet, or phone.</w:t>
          </w:r>
        </w:p>
      </w:docPartBody>
    </w:docPart>
    <w:docPart>
      <w:docPartPr>
        <w:name w:val="2C1E07B0240D4BDDB49AAFD7B8F21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43A5E-5206-422A-A322-7F83C78DCD5E}"/>
      </w:docPartPr>
      <w:docPartBody>
        <w:p w:rsidR="00000000" w:rsidRDefault="00000000">
          <w:pPr>
            <w:pStyle w:val="2C1E07B0240D4BDDB49AAFD7B8F21AB0"/>
          </w:pPr>
          <w:r>
            <w:t>Monday</w:t>
          </w:r>
        </w:p>
      </w:docPartBody>
    </w:docPart>
    <w:docPart>
      <w:docPartPr>
        <w:name w:val="2B45DD3A717948A5AB5CB94E037A7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2BCE1-688C-413E-AC61-A6AD27FA0DD9}"/>
      </w:docPartPr>
      <w:docPartBody>
        <w:p w:rsidR="00000000" w:rsidRDefault="00000000">
          <w:pPr>
            <w:pStyle w:val="2B45DD3A717948A5AB5CB94E037A765D"/>
          </w:pPr>
          <w:r>
            <w:t>Tuesday</w:t>
          </w:r>
        </w:p>
      </w:docPartBody>
    </w:docPart>
    <w:docPart>
      <w:docPartPr>
        <w:name w:val="E0870B15A3974F0F8407489DD645B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69F0F-FC25-4636-B014-13444DAC892F}"/>
      </w:docPartPr>
      <w:docPartBody>
        <w:p w:rsidR="00000000" w:rsidRDefault="00000000">
          <w:pPr>
            <w:pStyle w:val="E0870B15A3974F0F8407489DD645B880"/>
          </w:pPr>
          <w:r>
            <w:t>Wednesday</w:t>
          </w:r>
        </w:p>
      </w:docPartBody>
    </w:docPart>
    <w:docPart>
      <w:docPartPr>
        <w:name w:val="53AB0AFC728B4DF2A6D567E7D6633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9EE42-F258-46FC-945A-DA18159FCF36}"/>
      </w:docPartPr>
      <w:docPartBody>
        <w:p w:rsidR="00000000" w:rsidRDefault="00000000">
          <w:pPr>
            <w:pStyle w:val="53AB0AFC728B4DF2A6D567E7D663343F"/>
          </w:pPr>
          <w:r>
            <w:t>Thursday</w:t>
          </w:r>
        </w:p>
      </w:docPartBody>
    </w:docPart>
    <w:docPart>
      <w:docPartPr>
        <w:name w:val="1E6294CE8C634DBCA47C8059EE423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EE8B6-5AD2-4C84-99C6-578AB6404583}"/>
      </w:docPartPr>
      <w:docPartBody>
        <w:p w:rsidR="00000000" w:rsidRDefault="00000000">
          <w:pPr>
            <w:pStyle w:val="1E6294CE8C634DBCA47C8059EE423E6D"/>
          </w:pPr>
          <w:r>
            <w:t>Friday</w:t>
          </w:r>
        </w:p>
      </w:docPartBody>
    </w:docPart>
    <w:docPart>
      <w:docPartPr>
        <w:name w:val="5E434BAFCEC347FC94DBACB3731BB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9B360-30C1-431E-BF5C-8F739B1E47F0}"/>
      </w:docPartPr>
      <w:docPartBody>
        <w:p w:rsidR="00000000" w:rsidRDefault="00000000">
          <w:pPr>
            <w:pStyle w:val="5E434BAFCEC347FC94DBACB3731BB5AB"/>
          </w:pPr>
          <w:r>
            <w:t>Saturday</w:t>
          </w:r>
        </w:p>
      </w:docPartBody>
    </w:docPart>
    <w:docPart>
      <w:docPartPr>
        <w:name w:val="4960D085041C4476BE34A68DBF847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D5AB8-5506-446E-B724-B2C1B6131837}"/>
      </w:docPartPr>
      <w:docPartBody>
        <w:p w:rsidR="00000000" w:rsidRDefault="00000000">
          <w:pPr>
            <w:pStyle w:val="4960D085041C4476BE34A68DBF847E78"/>
          </w:pPr>
          <w:r>
            <w:t>Sunday</w:t>
          </w:r>
        </w:p>
      </w:docPartBody>
    </w:docPart>
    <w:docPart>
      <w:docPartPr>
        <w:name w:val="9FB64A7A1E1046EF9C01EBB700C94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03A4A-E6DF-4FEF-9796-E30C33F330F5}"/>
      </w:docPartPr>
      <w:docPartBody>
        <w:p w:rsidR="00000000" w:rsidRDefault="00000000">
          <w:pPr>
            <w:pStyle w:val="9FB64A7A1E1046EF9C01EBB700C943C7"/>
          </w:pPr>
          <w:r>
            <w:t>Events</w:t>
          </w:r>
        </w:p>
      </w:docPartBody>
    </w:docPart>
    <w:docPart>
      <w:docPartPr>
        <w:name w:val="61D411C31B5D4795BDCFCE4EC42BE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3932D-6793-4A00-8FB2-2F8994C0E630}"/>
      </w:docPartPr>
      <w:docPartBody>
        <w:p w:rsidR="00000000" w:rsidRDefault="00000000">
          <w:pPr>
            <w:pStyle w:val="61D411C31B5D4795BDCFCE4EC42BE0E0"/>
          </w:pPr>
          <w:r>
            <w:t>Heading</w:t>
          </w:r>
        </w:p>
      </w:docPartBody>
    </w:docPart>
    <w:docPart>
      <w:docPartPr>
        <w:name w:val="06E9DCB105374B8D86DD40753086B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35672-FB4F-4B40-BFBE-D23198F0180E}"/>
      </w:docPartPr>
      <w:docPartBody>
        <w:p w:rsidR="00000000" w:rsidRDefault="00000000">
          <w:pPr>
            <w:pStyle w:val="06E9DCB105374B8D86DD40753086B900"/>
          </w:pPr>
          <w:r>
            <w:t>To get started right away, just click any placeholder text (such as this) and start typing to replace it with your own.</w:t>
          </w:r>
        </w:p>
      </w:docPartBody>
    </w:docPart>
    <w:docPart>
      <w:docPartPr>
        <w:name w:val="D38039A5D8CB471D9B1609A613F73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412C5-B5FA-479C-AA7F-88686087413C}"/>
      </w:docPartPr>
      <w:docPartBody>
        <w:p w:rsidR="00000000" w:rsidRDefault="00000000">
          <w:pPr>
            <w:pStyle w:val="D38039A5D8CB471D9B1609A613F734F6"/>
          </w:pPr>
          <w:r>
            <w:t>Heading</w:t>
          </w:r>
        </w:p>
      </w:docPartBody>
    </w:docPart>
    <w:docPart>
      <w:docPartPr>
        <w:name w:val="BA080C53E54948D2B78632C5043BC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ABA81-1488-4CB7-BCD9-BCC8161CC316}"/>
      </w:docPartPr>
      <w:docPartBody>
        <w:p w:rsidR="00000000" w:rsidRDefault="00000000">
          <w:pPr>
            <w:pStyle w:val="BA080C53E54948D2B78632C5043BC633"/>
          </w:pPr>
          <w:r>
            <w:t>Want to insert a picture from your files or add a shape, text box, or table? You got it! On the Insert tab of the ribbon, just tap the option you need.</w:t>
          </w:r>
        </w:p>
      </w:docPartBody>
    </w:docPart>
    <w:docPart>
      <w:docPartPr>
        <w:name w:val="30F8ED0BC4EF4FB1A75D85ACC12C5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EF902-C18A-43B0-A07E-0C4A8DBE9103}"/>
      </w:docPartPr>
      <w:docPartBody>
        <w:p w:rsidR="00000000" w:rsidRDefault="00000000">
          <w:pPr>
            <w:pStyle w:val="30F8ED0BC4EF4FB1A75D85ACC12C532E"/>
          </w:pPr>
          <w:r>
            <w:t>Heading</w:t>
          </w:r>
        </w:p>
      </w:docPartBody>
    </w:docPart>
    <w:docPart>
      <w:docPartPr>
        <w:name w:val="E5DA42DE911D4048BE396A278E9E4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D0C26-E34D-4092-94AF-3B56F4FC08E1}"/>
      </w:docPartPr>
      <w:docPartBody>
        <w:p w:rsidR="00000000" w:rsidRDefault="00000000">
          <w:pPr>
            <w:pStyle w:val="E5DA42DE911D4048BE396A278E9E4DAD"/>
          </w:pPr>
          <w:r>
            <w:t>View and edit this document in Word on your computer, tablet, or phone.</w:t>
          </w:r>
        </w:p>
      </w:docPartBody>
    </w:docPart>
    <w:docPart>
      <w:docPartPr>
        <w:name w:val="46EF1BBFA27F4B2FABDC65C663E75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760A0-26E2-416E-998C-8D568AD8AFC0}"/>
      </w:docPartPr>
      <w:docPartBody>
        <w:p w:rsidR="00000000" w:rsidRDefault="00000000">
          <w:pPr>
            <w:pStyle w:val="46EF1BBFA27F4B2FABDC65C663E752D8"/>
          </w:pPr>
          <w:r>
            <w:t>Monday</w:t>
          </w:r>
        </w:p>
      </w:docPartBody>
    </w:docPart>
    <w:docPart>
      <w:docPartPr>
        <w:name w:val="F75D7A4A73FD4D11A7310A7CEC6BA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87E258-F5C0-42D1-B418-5E55E22CEE97}"/>
      </w:docPartPr>
      <w:docPartBody>
        <w:p w:rsidR="00000000" w:rsidRDefault="00000000">
          <w:pPr>
            <w:pStyle w:val="F75D7A4A73FD4D11A7310A7CEC6BA67C"/>
          </w:pPr>
          <w:r>
            <w:t>Tuesday</w:t>
          </w:r>
        </w:p>
      </w:docPartBody>
    </w:docPart>
    <w:docPart>
      <w:docPartPr>
        <w:name w:val="AB45CC93E96941AC984D48A93FA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5A891-C078-43A3-9DF4-C77B48510B76}"/>
      </w:docPartPr>
      <w:docPartBody>
        <w:p w:rsidR="00000000" w:rsidRDefault="00000000">
          <w:pPr>
            <w:pStyle w:val="AB45CC93E96941AC984D48A93FAE7150"/>
          </w:pPr>
          <w:r>
            <w:t>Wednesday</w:t>
          </w:r>
        </w:p>
      </w:docPartBody>
    </w:docPart>
    <w:docPart>
      <w:docPartPr>
        <w:name w:val="8C99EC50E5F046EC9555708C352EA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73A0E-3A3F-4A42-81C8-CD98EFCAB883}"/>
      </w:docPartPr>
      <w:docPartBody>
        <w:p w:rsidR="00000000" w:rsidRDefault="00000000">
          <w:pPr>
            <w:pStyle w:val="8C99EC50E5F046EC9555708C352EA810"/>
          </w:pPr>
          <w:r>
            <w:t>Thursday</w:t>
          </w:r>
        </w:p>
      </w:docPartBody>
    </w:docPart>
    <w:docPart>
      <w:docPartPr>
        <w:name w:val="7785335F31C74A848400CA77CC8AF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73518-46D7-46AF-9BA5-AA49C9588259}"/>
      </w:docPartPr>
      <w:docPartBody>
        <w:p w:rsidR="00000000" w:rsidRDefault="00000000">
          <w:pPr>
            <w:pStyle w:val="7785335F31C74A848400CA77CC8AF192"/>
          </w:pPr>
          <w:r>
            <w:t>Friday</w:t>
          </w:r>
        </w:p>
      </w:docPartBody>
    </w:docPart>
    <w:docPart>
      <w:docPartPr>
        <w:name w:val="A63FFAE0415A47C89A647E91438F1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EE44A-6BBA-42C6-9105-BEDB50976894}"/>
      </w:docPartPr>
      <w:docPartBody>
        <w:p w:rsidR="00000000" w:rsidRDefault="00000000">
          <w:pPr>
            <w:pStyle w:val="A63FFAE0415A47C89A647E91438F1652"/>
          </w:pPr>
          <w:r>
            <w:t>Saturday</w:t>
          </w:r>
        </w:p>
      </w:docPartBody>
    </w:docPart>
    <w:docPart>
      <w:docPartPr>
        <w:name w:val="ECDC39ACF98A4550B1D5CCD4E3790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991F2-452D-4A57-AEF0-9879A1945AF0}"/>
      </w:docPartPr>
      <w:docPartBody>
        <w:p w:rsidR="00000000" w:rsidRDefault="00000000">
          <w:pPr>
            <w:pStyle w:val="ECDC39ACF98A4550B1D5CCD4E3790D84"/>
          </w:pPr>
          <w:r>
            <w:t>Sunday</w:t>
          </w:r>
        </w:p>
      </w:docPartBody>
    </w:docPart>
    <w:docPart>
      <w:docPartPr>
        <w:name w:val="6A86D98F3FC94C40A81BF2410FF7F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5AC26-88CB-4E9A-A9A7-8AAA8EBA6978}"/>
      </w:docPartPr>
      <w:docPartBody>
        <w:p w:rsidR="00000000" w:rsidRDefault="00000000">
          <w:pPr>
            <w:pStyle w:val="6A86D98F3FC94C40A81BF2410FF7F2CB"/>
          </w:pPr>
          <w:r>
            <w:t>Events</w:t>
          </w:r>
        </w:p>
      </w:docPartBody>
    </w:docPart>
    <w:docPart>
      <w:docPartPr>
        <w:name w:val="1B3253DFE13C479D907B63B47F311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01EC3-83D0-4F2E-9A57-5C353BEE0F1A}"/>
      </w:docPartPr>
      <w:docPartBody>
        <w:p w:rsidR="00000000" w:rsidRDefault="00000000">
          <w:pPr>
            <w:pStyle w:val="1B3253DFE13C479D907B63B47F3119A2"/>
          </w:pPr>
          <w:r>
            <w:t>Heading</w:t>
          </w:r>
        </w:p>
      </w:docPartBody>
    </w:docPart>
    <w:docPart>
      <w:docPartPr>
        <w:name w:val="EAEF66D9BBB24916BB3B1262D2278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D0C0F-2B14-4414-8D56-67B28DE20756}"/>
      </w:docPartPr>
      <w:docPartBody>
        <w:p w:rsidR="00000000" w:rsidRDefault="00000000">
          <w:pPr>
            <w:pStyle w:val="EAEF66D9BBB24916BB3B1262D2278290"/>
          </w:pPr>
          <w:r>
            <w:t>To get started right away, just click any placeholder text (such as this) and start typing to replace it with your own.</w:t>
          </w:r>
        </w:p>
      </w:docPartBody>
    </w:docPart>
    <w:docPart>
      <w:docPartPr>
        <w:name w:val="3CECF1B4FFA04E7787182A1B309E5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999EF-44D2-4A85-B400-7B94D2C34BF3}"/>
      </w:docPartPr>
      <w:docPartBody>
        <w:p w:rsidR="00000000" w:rsidRDefault="00000000">
          <w:pPr>
            <w:pStyle w:val="3CECF1B4FFA04E7787182A1B309E5CC4"/>
          </w:pPr>
          <w:r>
            <w:t>Heading</w:t>
          </w:r>
        </w:p>
      </w:docPartBody>
    </w:docPart>
    <w:docPart>
      <w:docPartPr>
        <w:name w:val="B3887A19BE3C41B3A9DC935469816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0A491-710A-441E-9E54-FA66AB0E89C1}"/>
      </w:docPartPr>
      <w:docPartBody>
        <w:p w:rsidR="00000000" w:rsidRDefault="00000000">
          <w:pPr>
            <w:pStyle w:val="B3887A19BE3C41B3A9DC935469816258"/>
          </w:pPr>
          <w:r>
            <w:t>Want to insert a picture from your files or add a shape, text box, or table? You got it! On the Insert tab of the ribbon, just tap the option you need.</w:t>
          </w:r>
        </w:p>
      </w:docPartBody>
    </w:docPart>
    <w:docPart>
      <w:docPartPr>
        <w:name w:val="2093D0C887F1473BBBA522706395E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3A139-B861-4C0B-AE30-493E2C77B0AB}"/>
      </w:docPartPr>
      <w:docPartBody>
        <w:p w:rsidR="00000000" w:rsidRDefault="00000000">
          <w:pPr>
            <w:pStyle w:val="2093D0C887F1473BBBA522706395EA50"/>
          </w:pPr>
          <w:r>
            <w:t>Heading</w:t>
          </w:r>
        </w:p>
      </w:docPartBody>
    </w:docPart>
    <w:docPart>
      <w:docPartPr>
        <w:name w:val="AFFAC011EF8249378B14B9204D871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3FFEA-D29B-49E6-97BF-A124C4BF175E}"/>
      </w:docPartPr>
      <w:docPartBody>
        <w:p w:rsidR="00000000" w:rsidRDefault="00000000">
          <w:pPr>
            <w:pStyle w:val="AFFAC011EF8249378B14B9204D8712C8"/>
          </w:pPr>
          <w:r>
            <w:t>View and edit this document in Word on your computer, tablet, or phone.</w:t>
          </w:r>
        </w:p>
      </w:docPartBody>
    </w:docPart>
    <w:docPart>
      <w:docPartPr>
        <w:name w:val="5B7358DC0F934CACA7B75ED30FE69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49463-2F30-4BA0-A83A-003E9C14542A}"/>
      </w:docPartPr>
      <w:docPartBody>
        <w:p w:rsidR="00000000" w:rsidRDefault="00000000">
          <w:pPr>
            <w:pStyle w:val="5B7358DC0F934CACA7B75ED30FE699BA"/>
          </w:pPr>
          <w:r>
            <w:t>Monday</w:t>
          </w:r>
        </w:p>
      </w:docPartBody>
    </w:docPart>
    <w:docPart>
      <w:docPartPr>
        <w:name w:val="AD69195CCD2642A68EFC900E52570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2E63C-63C7-4C91-A49C-535FE4419F91}"/>
      </w:docPartPr>
      <w:docPartBody>
        <w:p w:rsidR="00000000" w:rsidRDefault="00000000">
          <w:pPr>
            <w:pStyle w:val="AD69195CCD2642A68EFC900E52570184"/>
          </w:pPr>
          <w:r>
            <w:t>Tuesday</w:t>
          </w:r>
        </w:p>
      </w:docPartBody>
    </w:docPart>
    <w:docPart>
      <w:docPartPr>
        <w:name w:val="2EFD354E94B641AD9009FD7B5BED5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14D32-F930-4211-B252-87B6FB9B1B29}"/>
      </w:docPartPr>
      <w:docPartBody>
        <w:p w:rsidR="00000000" w:rsidRDefault="00000000">
          <w:pPr>
            <w:pStyle w:val="2EFD354E94B641AD9009FD7B5BED5294"/>
          </w:pPr>
          <w:r>
            <w:t>Wednesday</w:t>
          </w:r>
        </w:p>
      </w:docPartBody>
    </w:docPart>
    <w:docPart>
      <w:docPartPr>
        <w:name w:val="6BF1B159F25F41C4B3C651E85BD44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0BC97-57E1-4981-B307-3C555B2AA550}"/>
      </w:docPartPr>
      <w:docPartBody>
        <w:p w:rsidR="00000000" w:rsidRDefault="00000000">
          <w:pPr>
            <w:pStyle w:val="6BF1B159F25F41C4B3C651E85BD441BF"/>
          </w:pPr>
          <w:r>
            <w:t>Thursday</w:t>
          </w:r>
        </w:p>
      </w:docPartBody>
    </w:docPart>
    <w:docPart>
      <w:docPartPr>
        <w:name w:val="E0DFC17999E34911A1ED9B603C25F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4D40B-2996-4DD4-9219-3925ED0A28F0}"/>
      </w:docPartPr>
      <w:docPartBody>
        <w:p w:rsidR="00000000" w:rsidRDefault="00000000">
          <w:pPr>
            <w:pStyle w:val="E0DFC17999E34911A1ED9B603C25FC84"/>
          </w:pPr>
          <w:r>
            <w:t>Friday</w:t>
          </w:r>
        </w:p>
      </w:docPartBody>
    </w:docPart>
    <w:docPart>
      <w:docPartPr>
        <w:name w:val="896B42925BAD4D67BC287FEE9ECB0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6C590-79D4-4B22-83FC-2254C9E15A2A}"/>
      </w:docPartPr>
      <w:docPartBody>
        <w:p w:rsidR="00000000" w:rsidRDefault="00000000">
          <w:pPr>
            <w:pStyle w:val="896B42925BAD4D67BC287FEE9ECB0E01"/>
          </w:pPr>
          <w:r>
            <w:t>Saturday</w:t>
          </w:r>
        </w:p>
      </w:docPartBody>
    </w:docPart>
    <w:docPart>
      <w:docPartPr>
        <w:name w:val="66E69812C4D84E7FAE9348F9323AB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56A34-AC46-4159-8CE1-8574A7124341}"/>
      </w:docPartPr>
      <w:docPartBody>
        <w:p w:rsidR="00000000" w:rsidRDefault="00000000">
          <w:pPr>
            <w:pStyle w:val="66E69812C4D84E7FAE9348F9323AB5C5"/>
          </w:pPr>
          <w:r>
            <w:t>Sunday</w:t>
          </w:r>
        </w:p>
      </w:docPartBody>
    </w:docPart>
    <w:docPart>
      <w:docPartPr>
        <w:name w:val="AC1F302AC0244560B9CB0F2C65448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DA5A6-CDCA-4FB0-8525-5483F2BBB685}"/>
      </w:docPartPr>
      <w:docPartBody>
        <w:p w:rsidR="00000000" w:rsidRDefault="00000000">
          <w:pPr>
            <w:pStyle w:val="AC1F302AC0244560B9CB0F2C65448DBE"/>
          </w:pPr>
          <w:r>
            <w:t>Events</w:t>
          </w:r>
        </w:p>
      </w:docPartBody>
    </w:docPart>
    <w:docPart>
      <w:docPartPr>
        <w:name w:val="B54E8BA0ABA744849BBF042346730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EC2AE-15DB-4D82-8028-918E93DDBAC0}"/>
      </w:docPartPr>
      <w:docPartBody>
        <w:p w:rsidR="00000000" w:rsidRDefault="00000000">
          <w:pPr>
            <w:pStyle w:val="B54E8BA0ABA744849BBF04234673090D"/>
          </w:pPr>
          <w:r>
            <w:t>Heading</w:t>
          </w:r>
        </w:p>
      </w:docPartBody>
    </w:docPart>
    <w:docPart>
      <w:docPartPr>
        <w:name w:val="CD90D0F1AF954FBFAADFBE588823F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266E9-7B43-4C04-8653-522FA88D75A0}"/>
      </w:docPartPr>
      <w:docPartBody>
        <w:p w:rsidR="00000000" w:rsidRDefault="00000000">
          <w:pPr>
            <w:pStyle w:val="CD90D0F1AF954FBFAADFBE588823F317"/>
          </w:pPr>
          <w:r>
            <w:t>To get started right away, just click any placeholder text (such as this) and start typing to replace it with your own.</w:t>
          </w:r>
        </w:p>
      </w:docPartBody>
    </w:docPart>
    <w:docPart>
      <w:docPartPr>
        <w:name w:val="4A20C5994DB94C33AA398B1BBE2FF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5EF54-8275-4FC0-8735-6A883F91B478}"/>
      </w:docPartPr>
      <w:docPartBody>
        <w:p w:rsidR="00000000" w:rsidRDefault="00000000">
          <w:pPr>
            <w:pStyle w:val="4A20C5994DB94C33AA398B1BBE2FF5D8"/>
          </w:pPr>
          <w:r>
            <w:t>Heading</w:t>
          </w:r>
        </w:p>
      </w:docPartBody>
    </w:docPart>
    <w:docPart>
      <w:docPartPr>
        <w:name w:val="F11F0903FF12428FA3C676F79A782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1F2FA-C222-43A5-A721-8A4F1E21BA4A}"/>
      </w:docPartPr>
      <w:docPartBody>
        <w:p w:rsidR="00000000" w:rsidRDefault="00000000">
          <w:pPr>
            <w:pStyle w:val="F11F0903FF12428FA3C676F79A782A44"/>
          </w:pPr>
          <w:r>
            <w:t>Want to insert a picture from your files or add a shape, text box, or table? You got it! On the Insert tab of the ribbon, just tap the option you need.</w:t>
          </w:r>
        </w:p>
      </w:docPartBody>
    </w:docPart>
    <w:docPart>
      <w:docPartPr>
        <w:name w:val="715CAFF55BF042D98D707E9657B91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B2184-B9C9-45CF-9118-83ABFD32E462}"/>
      </w:docPartPr>
      <w:docPartBody>
        <w:p w:rsidR="00000000" w:rsidRDefault="00000000">
          <w:pPr>
            <w:pStyle w:val="715CAFF55BF042D98D707E9657B91FE1"/>
          </w:pPr>
          <w:r>
            <w:t>Heading</w:t>
          </w:r>
        </w:p>
      </w:docPartBody>
    </w:docPart>
    <w:docPart>
      <w:docPartPr>
        <w:name w:val="F987064405BA41428229E4000E544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3653B-1EE2-48FE-A925-1393E8C0B1C4}"/>
      </w:docPartPr>
      <w:docPartBody>
        <w:p w:rsidR="00000000" w:rsidRDefault="00000000">
          <w:pPr>
            <w:pStyle w:val="F987064405BA41428229E4000E544AFD"/>
          </w:pPr>
          <w:r>
            <w:t>View and edit this document in Word on your computer, tablet, or phone.</w:t>
          </w:r>
        </w:p>
      </w:docPartBody>
    </w:docPart>
    <w:docPart>
      <w:docPartPr>
        <w:name w:val="EF2AA2F5E93D4827A745376AE3183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9524A-A89E-4828-A6E7-B08E87EBC071}"/>
      </w:docPartPr>
      <w:docPartBody>
        <w:p w:rsidR="00000000" w:rsidRDefault="00000000">
          <w:pPr>
            <w:pStyle w:val="EF2AA2F5E93D4827A745376AE3183294"/>
          </w:pPr>
          <w:r>
            <w:t>Monday</w:t>
          </w:r>
        </w:p>
      </w:docPartBody>
    </w:docPart>
    <w:docPart>
      <w:docPartPr>
        <w:name w:val="DAEC541229F840268AF62B3C6E300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AD522-602E-4681-8132-A2EE40896A11}"/>
      </w:docPartPr>
      <w:docPartBody>
        <w:p w:rsidR="00000000" w:rsidRDefault="00000000">
          <w:pPr>
            <w:pStyle w:val="DAEC541229F840268AF62B3C6E300DC6"/>
          </w:pPr>
          <w:r>
            <w:t>Tuesday</w:t>
          </w:r>
        </w:p>
      </w:docPartBody>
    </w:docPart>
    <w:docPart>
      <w:docPartPr>
        <w:name w:val="14A3062922C447F78204FA50CD29A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B255E-DBB4-4D26-B916-E2487304FCA7}"/>
      </w:docPartPr>
      <w:docPartBody>
        <w:p w:rsidR="00000000" w:rsidRDefault="00000000">
          <w:pPr>
            <w:pStyle w:val="14A3062922C447F78204FA50CD29AE26"/>
          </w:pPr>
          <w:r>
            <w:t>Wednesday</w:t>
          </w:r>
        </w:p>
      </w:docPartBody>
    </w:docPart>
    <w:docPart>
      <w:docPartPr>
        <w:name w:val="2E339C4822F14B0DA2B4426BC9063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099CB-6402-4F62-8CFC-077FED59D5F1}"/>
      </w:docPartPr>
      <w:docPartBody>
        <w:p w:rsidR="00000000" w:rsidRDefault="00000000">
          <w:pPr>
            <w:pStyle w:val="2E339C4822F14B0DA2B4426BC906376C"/>
          </w:pPr>
          <w:r>
            <w:t>Thursday</w:t>
          </w:r>
        </w:p>
      </w:docPartBody>
    </w:docPart>
    <w:docPart>
      <w:docPartPr>
        <w:name w:val="611FE50D8FBC4C18845058B26EBA0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38867-3130-4280-905F-2F46634B7E32}"/>
      </w:docPartPr>
      <w:docPartBody>
        <w:p w:rsidR="00000000" w:rsidRDefault="00000000">
          <w:pPr>
            <w:pStyle w:val="611FE50D8FBC4C18845058B26EBA0175"/>
          </w:pPr>
          <w:r>
            <w:t>Friday</w:t>
          </w:r>
        </w:p>
      </w:docPartBody>
    </w:docPart>
    <w:docPart>
      <w:docPartPr>
        <w:name w:val="B7E89349AB864DC790D0652D0B8B5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275BB-D6AE-41B8-A95C-D545C0588B5A}"/>
      </w:docPartPr>
      <w:docPartBody>
        <w:p w:rsidR="00000000" w:rsidRDefault="00000000">
          <w:pPr>
            <w:pStyle w:val="B7E89349AB864DC790D0652D0B8B5263"/>
          </w:pPr>
          <w:r>
            <w:t>Saturday</w:t>
          </w:r>
        </w:p>
      </w:docPartBody>
    </w:docPart>
    <w:docPart>
      <w:docPartPr>
        <w:name w:val="5AE576126FB949369310660676BB0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B05F2-2209-471F-8FB1-1BAFCE82B41A}"/>
      </w:docPartPr>
      <w:docPartBody>
        <w:p w:rsidR="00000000" w:rsidRDefault="00000000">
          <w:pPr>
            <w:pStyle w:val="5AE576126FB949369310660676BB0A8A"/>
          </w:pPr>
          <w:r>
            <w:t>Sunday</w:t>
          </w:r>
        </w:p>
      </w:docPartBody>
    </w:docPart>
    <w:docPart>
      <w:docPartPr>
        <w:name w:val="6BB4C0907D364E5186F7A192351B2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BCDBA-5CDC-469D-86CA-1EB1436DCCA9}"/>
      </w:docPartPr>
      <w:docPartBody>
        <w:p w:rsidR="00000000" w:rsidRDefault="00000000">
          <w:pPr>
            <w:pStyle w:val="6BB4C0907D364E5186F7A192351B2D12"/>
          </w:pPr>
          <w:r>
            <w:t>Events</w:t>
          </w:r>
        </w:p>
      </w:docPartBody>
    </w:docPart>
    <w:docPart>
      <w:docPartPr>
        <w:name w:val="63784469346A496FAEF6B2DEE440E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39DB8-7232-4663-AB66-AE658B2F0D41}"/>
      </w:docPartPr>
      <w:docPartBody>
        <w:p w:rsidR="00000000" w:rsidRDefault="00000000">
          <w:pPr>
            <w:pStyle w:val="63784469346A496FAEF6B2DEE440EF2B"/>
          </w:pPr>
          <w:r>
            <w:t>Heading</w:t>
          </w:r>
        </w:p>
      </w:docPartBody>
    </w:docPart>
    <w:docPart>
      <w:docPartPr>
        <w:name w:val="0194F4B788024CBC9805316D62CD2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63926-01E5-426D-B935-D22B9807A6DD}"/>
      </w:docPartPr>
      <w:docPartBody>
        <w:p w:rsidR="00000000" w:rsidRDefault="00000000">
          <w:pPr>
            <w:pStyle w:val="0194F4B788024CBC9805316D62CD23ED"/>
          </w:pPr>
          <w:r>
            <w:t>To get started right away, just click any placeholder text (such as this) and start typing to replace it with your own.</w:t>
          </w:r>
        </w:p>
      </w:docPartBody>
    </w:docPart>
    <w:docPart>
      <w:docPartPr>
        <w:name w:val="88F74F87FEF244D38DF722897F5D4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1A58B-7A25-4BE1-B4AB-4106913313CC}"/>
      </w:docPartPr>
      <w:docPartBody>
        <w:p w:rsidR="00000000" w:rsidRDefault="00000000">
          <w:pPr>
            <w:pStyle w:val="88F74F87FEF244D38DF722897F5D495F"/>
          </w:pPr>
          <w:r>
            <w:t>Heading</w:t>
          </w:r>
        </w:p>
      </w:docPartBody>
    </w:docPart>
    <w:docPart>
      <w:docPartPr>
        <w:name w:val="844AD3E6BFF2432E8F2487248B58B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CED1E-F8E3-4C5C-B992-897AFE46BEBA}"/>
      </w:docPartPr>
      <w:docPartBody>
        <w:p w:rsidR="00000000" w:rsidRDefault="00000000">
          <w:pPr>
            <w:pStyle w:val="844AD3E6BFF2432E8F2487248B58B4ED"/>
          </w:pPr>
          <w:r>
            <w:t>Want to insert a picture from your files or add a shape, text box, or table? You got it! On the Insert tab of the ribbon, just tap the option you need.</w:t>
          </w:r>
        </w:p>
      </w:docPartBody>
    </w:docPart>
    <w:docPart>
      <w:docPartPr>
        <w:name w:val="FFA8FAF7486A4654B4721DF889BE3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42643-9915-446E-9ECA-568EC0380E15}"/>
      </w:docPartPr>
      <w:docPartBody>
        <w:p w:rsidR="00000000" w:rsidRDefault="00000000">
          <w:pPr>
            <w:pStyle w:val="FFA8FAF7486A4654B4721DF889BE3B87"/>
          </w:pPr>
          <w:r>
            <w:t>Heading</w:t>
          </w:r>
        </w:p>
      </w:docPartBody>
    </w:docPart>
    <w:docPart>
      <w:docPartPr>
        <w:name w:val="0944B0277F8A4BA9934FD4C79097E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150DC-B3A7-45A4-9B84-0426FFC7D10E}"/>
      </w:docPartPr>
      <w:docPartBody>
        <w:p w:rsidR="00000000" w:rsidRDefault="00000000">
          <w:pPr>
            <w:pStyle w:val="0944B0277F8A4BA9934FD4C79097EB1F"/>
          </w:pPr>
          <w:r>
            <w:t>View and edit this document in Word on your computer, tablet, or phone.</w:t>
          </w:r>
        </w:p>
      </w:docPartBody>
    </w:docPart>
    <w:docPart>
      <w:docPartPr>
        <w:name w:val="C6DCA470C0644826AC328AA6BC9A3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1C0CF-33C5-4C11-8FA6-F143C8F6BA9B}"/>
      </w:docPartPr>
      <w:docPartBody>
        <w:p w:rsidR="00000000" w:rsidRDefault="00000000">
          <w:pPr>
            <w:pStyle w:val="C6DCA470C0644826AC328AA6BC9A34D0"/>
          </w:pPr>
          <w:r>
            <w:t>Monday</w:t>
          </w:r>
        </w:p>
      </w:docPartBody>
    </w:docPart>
    <w:docPart>
      <w:docPartPr>
        <w:name w:val="2A94B43197804122944481DC87CD4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C50AF-7240-4F81-AAEF-6358844AF1DB}"/>
      </w:docPartPr>
      <w:docPartBody>
        <w:p w:rsidR="00000000" w:rsidRDefault="00000000">
          <w:pPr>
            <w:pStyle w:val="2A94B43197804122944481DC87CD4B8F"/>
          </w:pPr>
          <w:r>
            <w:t>Tuesday</w:t>
          </w:r>
        </w:p>
      </w:docPartBody>
    </w:docPart>
    <w:docPart>
      <w:docPartPr>
        <w:name w:val="C61E79C1EB6F4D109A4DBC9F298E9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F67CC-7727-482F-ABAF-A648543FA1EB}"/>
      </w:docPartPr>
      <w:docPartBody>
        <w:p w:rsidR="00000000" w:rsidRDefault="00000000">
          <w:pPr>
            <w:pStyle w:val="C61E79C1EB6F4D109A4DBC9F298E907E"/>
          </w:pPr>
          <w:r>
            <w:t>Wednesday</w:t>
          </w:r>
        </w:p>
      </w:docPartBody>
    </w:docPart>
    <w:docPart>
      <w:docPartPr>
        <w:name w:val="9979B4CBBE8649A08CEA69864CD23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21301-C1FF-4D3F-B30C-6FB7182A693B}"/>
      </w:docPartPr>
      <w:docPartBody>
        <w:p w:rsidR="00000000" w:rsidRDefault="00000000">
          <w:pPr>
            <w:pStyle w:val="9979B4CBBE8649A08CEA69864CD23CEB"/>
          </w:pPr>
          <w:r>
            <w:t>Thursday</w:t>
          </w:r>
        </w:p>
      </w:docPartBody>
    </w:docPart>
    <w:docPart>
      <w:docPartPr>
        <w:name w:val="FD51E4FDA1814CC0AA9993D2E2D13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DA970-1DB3-41F0-BAC9-C79EFC1ED374}"/>
      </w:docPartPr>
      <w:docPartBody>
        <w:p w:rsidR="00000000" w:rsidRDefault="00000000">
          <w:pPr>
            <w:pStyle w:val="FD51E4FDA1814CC0AA9993D2E2D13CCD"/>
          </w:pPr>
          <w:r>
            <w:t>Friday</w:t>
          </w:r>
        </w:p>
      </w:docPartBody>
    </w:docPart>
    <w:docPart>
      <w:docPartPr>
        <w:name w:val="49C62260EDA5414EA1010C34F389C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90B52-6B54-41E0-AED7-E19A9CCC1D20}"/>
      </w:docPartPr>
      <w:docPartBody>
        <w:p w:rsidR="00000000" w:rsidRDefault="00000000">
          <w:pPr>
            <w:pStyle w:val="49C62260EDA5414EA1010C34F389CB1A"/>
          </w:pPr>
          <w:r>
            <w:t>Saturday</w:t>
          </w:r>
        </w:p>
      </w:docPartBody>
    </w:docPart>
    <w:docPart>
      <w:docPartPr>
        <w:name w:val="9287BF28A166429A9F9BC02FE211E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27FDB-2F21-4A07-9E14-A1161123D369}"/>
      </w:docPartPr>
      <w:docPartBody>
        <w:p w:rsidR="00000000" w:rsidRDefault="00000000">
          <w:pPr>
            <w:pStyle w:val="9287BF28A166429A9F9BC02FE211E5F8"/>
          </w:pPr>
          <w:r>
            <w:t>Sunday</w:t>
          </w:r>
        </w:p>
      </w:docPartBody>
    </w:docPart>
    <w:docPart>
      <w:docPartPr>
        <w:name w:val="422E8D5F4E56478FB8730F1ED831B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27913-FFDC-496E-873A-DD8B0F2128A3}"/>
      </w:docPartPr>
      <w:docPartBody>
        <w:p w:rsidR="00000000" w:rsidRDefault="00000000">
          <w:pPr>
            <w:pStyle w:val="422E8D5F4E56478FB8730F1ED831B4B8"/>
          </w:pPr>
          <w:r>
            <w:t>Events</w:t>
          </w:r>
        </w:p>
      </w:docPartBody>
    </w:docPart>
    <w:docPart>
      <w:docPartPr>
        <w:name w:val="BD84FEE1998E4537A3E29BD25E547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59BF6-7262-4BA3-9221-FD656AAF20C1}"/>
      </w:docPartPr>
      <w:docPartBody>
        <w:p w:rsidR="00000000" w:rsidRDefault="00000000">
          <w:pPr>
            <w:pStyle w:val="BD84FEE1998E4537A3E29BD25E547DA6"/>
          </w:pPr>
          <w:r>
            <w:t>Heading</w:t>
          </w:r>
        </w:p>
      </w:docPartBody>
    </w:docPart>
    <w:docPart>
      <w:docPartPr>
        <w:name w:val="65D4E19113964B27AC00569EEBFEF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DB93E-7965-4C33-A655-84D09343FE8F}"/>
      </w:docPartPr>
      <w:docPartBody>
        <w:p w:rsidR="00000000" w:rsidRDefault="00000000">
          <w:pPr>
            <w:pStyle w:val="65D4E19113964B27AC00569EEBFEFE80"/>
          </w:pPr>
          <w:r>
            <w:t>To get started right away, just click any placeholder text (such as this) and start typing to replace it with your own.</w:t>
          </w:r>
        </w:p>
      </w:docPartBody>
    </w:docPart>
    <w:docPart>
      <w:docPartPr>
        <w:name w:val="B13B28F062774AD6AA7BF2C676D7E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6790D-43A4-4A3E-B005-20C698635492}"/>
      </w:docPartPr>
      <w:docPartBody>
        <w:p w:rsidR="00000000" w:rsidRDefault="00000000">
          <w:pPr>
            <w:pStyle w:val="B13B28F062774AD6AA7BF2C676D7E248"/>
          </w:pPr>
          <w:r>
            <w:t>Heading</w:t>
          </w:r>
        </w:p>
      </w:docPartBody>
    </w:docPart>
    <w:docPart>
      <w:docPartPr>
        <w:name w:val="EB6613D588E94FB599601CBA0E9E3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C97ED-DBFB-4DD6-9A38-FAD8757D7E66}"/>
      </w:docPartPr>
      <w:docPartBody>
        <w:p w:rsidR="00000000" w:rsidRDefault="00000000">
          <w:pPr>
            <w:pStyle w:val="EB6613D588E94FB599601CBA0E9E36CA"/>
          </w:pPr>
          <w:r>
            <w:t>Want to insert a picture from your files or add a shape, text box, or table? You got it! On the Insert tab of the ribbon, just tap the option you need.</w:t>
          </w:r>
        </w:p>
      </w:docPartBody>
    </w:docPart>
    <w:docPart>
      <w:docPartPr>
        <w:name w:val="DD531C8E4A8B46B1A9105F5E9EA34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0BF32-B987-4BEB-814D-42272BCB6A80}"/>
      </w:docPartPr>
      <w:docPartBody>
        <w:p w:rsidR="00000000" w:rsidRDefault="00000000">
          <w:pPr>
            <w:pStyle w:val="DD531C8E4A8B46B1A9105F5E9EA34B83"/>
          </w:pPr>
          <w:r>
            <w:t>Heading</w:t>
          </w:r>
        </w:p>
      </w:docPartBody>
    </w:docPart>
    <w:docPart>
      <w:docPartPr>
        <w:name w:val="5AB0F8392A1B48F1828F4580623B8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1927A-F3BA-437F-BA95-93AF2B44B682}"/>
      </w:docPartPr>
      <w:docPartBody>
        <w:p w:rsidR="00000000" w:rsidRDefault="00000000">
          <w:pPr>
            <w:pStyle w:val="5AB0F8392A1B48F1828F4580623B8767"/>
          </w:pPr>
          <w:r>
            <w:t>View and edit this document in Word on your computer, tablet, or phone.</w:t>
          </w:r>
        </w:p>
      </w:docPartBody>
    </w:docPart>
    <w:docPart>
      <w:docPartPr>
        <w:name w:val="ADFCB08893F64423BC99608AA5429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5216C-9F80-4A0A-BC0B-CC956242308B}"/>
      </w:docPartPr>
      <w:docPartBody>
        <w:p w:rsidR="00000000" w:rsidRDefault="00000000">
          <w:pPr>
            <w:pStyle w:val="ADFCB08893F64423BC99608AA5429772"/>
          </w:pPr>
          <w:r>
            <w:t>Monday</w:t>
          </w:r>
        </w:p>
      </w:docPartBody>
    </w:docPart>
    <w:docPart>
      <w:docPartPr>
        <w:name w:val="AE563888A40F4415B445C8636BE59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10AEC-D9FD-441C-B01F-39C2C82BDDCB}"/>
      </w:docPartPr>
      <w:docPartBody>
        <w:p w:rsidR="00000000" w:rsidRDefault="00000000">
          <w:pPr>
            <w:pStyle w:val="AE563888A40F4415B445C8636BE59201"/>
          </w:pPr>
          <w:r>
            <w:t>Tuesday</w:t>
          </w:r>
        </w:p>
      </w:docPartBody>
    </w:docPart>
    <w:docPart>
      <w:docPartPr>
        <w:name w:val="55A937CC79864E4C95F199BEAAF5F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968C9-D101-49CF-BF76-29260E25827A}"/>
      </w:docPartPr>
      <w:docPartBody>
        <w:p w:rsidR="00000000" w:rsidRDefault="00000000">
          <w:pPr>
            <w:pStyle w:val="55A937CC79864E4C95F199BEAAF5F499"/>
          </w:pPr>
          <w:r>
            <w:t>Wednesday</w:t>
          </w:r>
        </w:p>
      </w:docPartBody>
    </w:docPart>
    <w:docPart>
      <w:docPartPr>
        <w:name w:val="0784070D17674DC8A91E4BC45D47D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04143-B911-4D73-8792-3D8CA1A7E81F}"/>
      </w:docPartPr>
      <w:docPartBody>
        <w:p w:rsidR="00000000" w:rsidRDefault="00000000">
          <w:pPr>
            <w:pStyle w:val="0784070D17674DC8A91E4BC45D47DC22"/>
          </w:pPr>
          <w:r>
            <w:t>Thursday</w:t>
          </w:r>
        </w:p>
      </w:docPartBody>
    </w:docPart>
    <w:docPart>
      <w:docPartPr>
        <w:name w:val="25BFFEC8E1FA49089EECE102EF2C6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D1A7D-591D-49FF-8358-61091E73F663}"/>
      </w:docPartPr>
      <w:docPartBody>
        <w:p w:rsidR="00000000" w:rsidRDefault="00000000">
          <w:pPr>
            <w:pStyle w:val="25BFFEC8E1FA49089EECE102EF2C6A6D"/>
          </w:pPr>
          <w:r>
            <w:t>Friday</w:t>
          </w:r>
        </w:p>
      </w:docPartBody>
    </w:docPart>
    <w:docPart>
      <w:docPartPr>
        <w:name w:val="A106167E8CCE46DC86A3585138825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8F65D-C472-4072-A7B7-DAED4428F357}"/>
      </w:docPartPr>
      <w:docPartBody>
        <w:p w:rsidR="00000000" w:rsidRDefault="00000000">
          <w:pPr>
            <w:pStyle w:val="A106167E8CCE46DC86A358513882553D"/>
          </w:pPr>
          <w:r>
            <w:t>Saturday</w:t>
          </w:r>
        </w:p>
      </w:docPartBody>
    </w:docPart>
    <w:docPart>
      <w:docPartPr>
        <w:name w:val="C146080B74C8480DA5BF74B08ECAA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872B5-6814-4DAE-926A-97C9A0860312}"/>
      </w:docPartPr>
      <w:docPartBody>
        <w:p w:rsidR="00000000" w:rsidRDefault="00000000">
          <w:pPr>
            <w:pStyle w:val="C146080B74C8480DA5BF74B08ECAAF74"/>
          </w:pPr>
          <w:r>
            <w:t>Sunday</w:t>
          </w:r>
        </w:p>
      </w:docPartBody>
    </w:docPart>
    <w:docPart>
      <w:docPartPr>
        <w:name w:val="479843A8F76541C9864F708C31F3E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9C434-1643-479B-ACB2-E96422F092D5}"/>
      </w:docPartPr>
      <w:docPartBody>
        <w:p w:rsidR="00000000" w:rsidRDefault="00000000">
          <w:pPr>
            <w:pStyle w:val="479843A8F76541C9864F708C31F3EEA6"/>
          </w:pPr>
          <w:r>
            <w:t>Events</w:t>
          </w:r>
        </w:p>
      </w:docPartBody>
    </w:docPart>
    <w:docPart>
      <w:docPartPr>
        <w:name w:val="238C784BF8A74BE6B78D71EBE1353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DA1B2F-A558-4F25-98D9-CEC27B9AE845}"/>
      </w:docPartPr>
      <w:docPartBody>
        <w:p w:rsidR="00000000" w:rsidRDefault="00000000">
          <w:pPr>
            <w:pStyle w:val="238C784BF8A74BE6B78D71EBE13533E6"/>
          </w:pPr>
          <w:r>
            <w:t>Heading</w:t>
          </w:r>
        </w:p>
      </w:docPartBody>
    </w:docPart>
    <w:docPart>
      <w:docPartPr>
        <w:name w:val="11F7C8F2878C4AC6A07DBFA64DB7F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F7797-0255-4E57-B30D-9A293A4CBD14}"/>
      </w:docPartPr>
      <w:docPartBody>
        <w:p w:rsidR="00000000" w:rsidRDefault="00000000">
          <w:pPr>
            <w:pStyle w:val="11F7C8F2878C4AC6A07DBFA64DB7F4E2"/>
          </w:pPr>
          <w:r>
            <w:t>To get started right away, just click any placeholder text (such as this) and start typing to replace it with your own.</w:t>
          </w:r>
        </w:p>
      </w:docPartBody>
    </w:docPart>
    <w:docPart>
      <w:docPartPr>
        <w:name w:val="5CB7AABE6DE445D6AC1B7E363AE46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B2F9F-1163-446E-B29F-630F98AD9C4A}"/>
      </w:docPartPr>
      <w:docPartBody>
        <w:p w:rsidR="00000000" w:rsidRDefault="00000000">
          <w:pPr>
            <w:pStyle w:val="5CB7AABE6DE445D6AC1B7E363AE46EC4"/>
          </w:pPr>
          <w:r>
            <w:t>Heading</w:t>
          </w:r>
        </w:p>
      </w:docPartBody>
    </w:docPart>
    <w:docPart>
      <w:docPartPr>
        <w:name w:val="588AE8F0D4744BA19611EF2AB19B8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B9D9E-C4BF-4D9B-B00F-EA4AB8C4F69C}"/>
      </w:docPartPr>
      <w:docPartBody>
        <w:p w:rsidR="00000000" w:rsidRDefault="00000000">
          <w:pPr>
            <w:pStyle w:val="588AE8F0D4744BA19611EF2AB19B8AA8"/>
          </w:pPr>
          <w:r>
            <w:t>Want to insert a picture from your files or add a shape, text box, or table? You got it! On the Insert tab of the ribbon, just tap the option you need.</w:t>
          </w:r>
        </w:p>
      </w:docPartBody>
    </w:docPart>
    <w:docPart>
      <w:docPartPr>
        <w:name w:val="8654C626A8A84D39982D6A2B50B5E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B41F5-4FC5-47FF-B58B-CAE555D875D3}"/>
      </w:docPartPr>
      <w:docPartBody>
        <w:p w:rsidR="00000000" w:rsidRDefault="00000000">
          <w:pPr>
            <w:pStyle w:val="8654C626A8A84D39982D6A2B50B5E55E"/>
          </w:pPr>
          <w:r>
            <w:t>Heading</w:t>
          </w:r>
        </w:p>
      </w:docPartBody>
    </w:docPart>
    <w:docPart>
      <w:docPartPr>
        <w:name w:val="E14CA70AED80440D86FE775720125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30EA-D5DE-4CB8-AFE8-6E709E4D2FCB}"/>
      </w:docPartPr>
      <w:docPartBody>
        <w:p w:rsidR="00000000" w:rsidRDefault="00000000">
          <w:pPr>
            <w:pStyle w:val="E14CA70AED80440D86FE775720125B2D"/>
          </w:pPr>
          <w:r>
            <w:t>View and edit this document in Word on your computer, tablet, or phone.</w:t>
          </w:r>
        </w:p>
      </w:docPartBody>
    </w:docPart>
    <w:docPart>
      <w:docPartPr>
        <w:name w:val="7D3AC4EDA1794C5EA2919459BB340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C8032-115D-45BB-917C-6D297E946A5E}"/>
      </w:docPartPr>
      <w:docPartBody>
        <w:p w:rsidR="00000000" w:rsidRDefault="00000000">
          <w:pPr>
            <w:pStyle w:val="7D3AC4EDA1794C5EA2919459BB3409C3"/>
          </w:pPr>
          <w:r>
            <w:t>Monday</w:t>
          </w:r>
        </w:p>
      </w:docPartBody>
    </w:docPart>
    <w:docPart>
      <w:docPartPr>
        <w:name w:val="E9C2DBEAEEFE4E76ADF5A96693126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40C8B-0300-4560-A15F-FEEF3F92307F}"/>
      </w:docPartPr>
      <w:docPartBody>
        <w:p w:rsidR="00000000" w:rsidRDefault="00000000">
          <w:pPr>
            <w:pStyle w:val="E9C2DBEAEEFE4E76ADF5A96693126C59"/>
          </w:pPr>
          <w:r>
            <w:t>Tuesday</w:t>
          </w:r>
        </w:p>
      </w:docPartBody>
    </w:docPart>
    <w:docPart>
      <w:docPartPr>
        <w:name w:val="98942B6035614D4B9B5C422D27B8A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02C96-218F-40DA-865D-A481FB9DC95D}"/>
      </w:docPartPr>
      <w:docPartBody>
        <w:p w:rsidR="00000000" w:rsidRDefault="00000000">
          <w:pPr>
            <w:pStyle w:val="98942B6035614D4B9B5C422D27B8A907"/>
          </w:pPr>
          <w:r>
            <w:t>Wednesday</w:t>
          </w:r>
        </w:p>
      </w:docPartBody>
    </w:docPart>
    <w:docPart>
      <w:docPartPr>
        <w:name w:val="7E8027A691C24582A93E5B13C765C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33B26-B5CE-419E-88C3-1CE08EBE05C7}"/>
      </w:docPartPr>
      <w:docPartBody>
        <w:p w:rsidR="00000000" w:rsidRDefault="00000000">
          <w:pPr>
            <w:pStyle w:val="7E8027A691C24582A93E5B13C765C020"/>
          </w:pPr>
          <w:r>
            <w:t>Thursday</w:t>
          </w:r>
        </w:p>
      </w:docPartBody>
    </w:docPart>
    <w:docPart>
      <w:docPartPr>
        <w:name w:val="CCC83150562C41F7B6A2520B0E273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0FBD52-8ADB-45C0-A227-B20E742C059E}"/>
      </w:docPartPr>
      <w:docPartBody>
        <w:p w:rsidR="00000000" w:rsidRDefault="00000000">
          <w:pPr>
            <w:pStyle w:val="CCC83150562C41F7B6A2520B0E2735D1"/>
          </w:pPr>
          <w:r>
            <w:t>Friday</w:t>
          </w:r>
        </w:p>
      </w:docPartBody>
    </w:docPart>
    <w:docPart>
      <w:docPartPr>
        <w:name w:val="83F3E452382C4944986E616A1B56E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2DC9B-B8D3-4AD6-ACC1-BB791EEF64C7}"/>
      </w:docPartPr>
      <w:docPartBody>
        <w:p w:rsidR="00000000" w:rsidRDefault="00000000">
          <w:pPr>
            <w:pStyle w:val="83F3E452382C4944986E616A1B56E272"/>
          </w:pPr>
          <w:r>
            <w:t>Saturday</w:t>
          </w:r>
        </w:p>
      </w:docPartBody>
    </w:docPart>
    <w:docPart>
      <w:docPartPr>
        <w:name w:val="AA98D1D9CDDF472BAF328B63C2C07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4FFA7-07B0-43E0-80CC-832A8E03F0C5}"/>
      </w:docPartPr>
      <w:docPartBody>
        <w:p w:rsidR="00000000" w:rsidRDefault="00000000">
          <w:pPr>
            <w:pStyle w:val="AA98D1D9CDDF472BAF328B63C2C0786F"/>
          </w:pPr>
          <w:r>
            <w:t>Sunday</w:t>
          </w:r>
        </w:p>
      </w:docPartBody>
    </w:docPart>
    <w:docPart>
      <w:docPartPr>
        <w:name w:val="5E8E6B6BEE9C4E7BB948224BCA2B0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AF19F-7E35-40B2-B985-CF39A13FC224}"/>
      </w:docPartPr>
      <w:docPartBody>
        <w:p w:rsidR="00000000" w:rsidRDefault="00000000">
          <w:pPr>
            <w:pStyle w:val="5E8E6B6BEE9C4E7BB948224BCA2B010C"/>
          </w:pPr>
          <w:r>
            <w:t>Events</w:t>
          </w:r>
        </w:p>
      </w:docPartBody>
    </w:docPart>
    <w:docPart>
      <w:docPartPr>
        <w:name w:val="999B49147A804E729F0A3B7FE3191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8E4DE-450B-45AE-8045-0E1EDD9EE311}"/>
      </w:docPartPr>
      <w:docPartBody>
        <w:p w:rsidR="00000000" w:rsidRDefault="00000000">
          <w:pPr>
            <w:pStyle w:val="999B49147A804E729F0A3B7FE31915B7"/>
          </w:pPr>
          <w:r>
            <w:t>Heading</w:t>
          </w:r>
        </w:p>
      </w:docPartBody>
    </w:docPart>
    <w:docPart>
      <w:docPartPr>
        <w:name w:val="771DBF8F343D40B18FEA742D0D577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E2296-3FCB-47ED-A0EC-53F8C52E49EE}"/>
      </w:docPartPr>
      <w:docPartBody>
        <w:p w:rsidR="00000000" w:rsidRDefault="00000000">
          <w:pPr>
            <w:pStyle w:val="771DBF8F343D40B18FEA742D0D5777C6"/>
          </w:pPr>
          <w:r>
            <w:t>To get started right away, just click any placeholder text (such as this) and start typing to replace it with your own.</w:t>
          </w:r>
        </w:p>
      </w:docPartBody>
    </w:docPart>
    <w:docPart>
      <w:docPartPr>
        <w:name w:val="3880D37E9006433E9F986094CDD7C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29171-A4EA-4EF8-AEE5-21AB1A832884}"/>
      </w:docPartPr>
      <w:docPartBody>
        <w:p w:rsidR="00000000" w:rsidRDefault="00000000">
          <w:pPr>
            <w:pStyle w:val="3880D37E9006433E9F986094CDD7C78E"/>
          </w:pPr>
          <w:r>
            <w:t>Heading</w:t>
          </w:r>
        </w:p>
      </w:docPartBody>
    </w:docPart>
    <w:docPart>
      <w:docPartPr>
        <w:name w:val="F20704D5CCD645F0A91672CB06896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89382-803C-4487-B1C0-E18FBC55214D}"/>
      </w:docPartPr>
      <w:docPartBody>
        <w:p w:rsidR="00000000" w:rsidRDefault="00000000">
          <w:pPr>
            <w:pStyle w:val="F20704D5CCD645F0A91672CB068966AC"/>
          </w:pPr>
          <w:r>
            <w:t>Want to insert a picture from your files or add a shape, text box, or table? You got it! On the Insert tab of the ribbon, just tap the option you need.</w:t>
          </w:r>
        </w:p>
      </w:docPartBody>
    </w:docPart>
    <w:docPart>
      <w:docPartPr>
        <w:name w:val="2EEDF9AF63264F0E9F9604C1456A5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9EEB5-1156-4A89-B641-41D052AC653F}"/>
      </w:docPartPr>
      <w:docPartBody>
        <w:p w:rsidR="00000000" w:rsidRDefault="00000000">
          <w:pPr>
            <w:pStyle w:val="2EEDF9AF63264F0E9F9604C1456A5C93"/>
          </w:pPr>
          <w:r>
            <w:t>Heading</w:t>
          </w:r>
        </w:p>
      </w:docPartBody>
    </w:docPart>
    <w:docPart>
      <w:docPartPr>
        <w:name w:val="E5AD6BDCEC5F4917912AFD1A7BC5E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7D86F-E08B-4C8F-922E-48408451244A}"/>
      </w:docPartPr>
      <w:docPartBody>
        <w:p w:rsidR="00000000" w:rsidRDefault="00000000">
          <w:pPr>
            <w:pStyle w:val="E5AD6BDCEC5F4917912AFD1A7BC5EC06"/>
          </w:pPr>
          <w:r>
            <w:t>View and edit this document in Word on your computer, tablet, or phone.</w:t>
          </w:r>
        </w:p>
      </w:docPartBody>
    </w:docPart>
    <w:docPart>
      <w:docPartPr>
        <w:name w:val="47C84767670A40E5B6126AB3DCA4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327DF-D18B-4A24-972C-9DC9DA861670}"/>
      </w:docPartPr>
      <w:docPartBody>
        <w:p w:rsidR="00000000" w:rsidRDefault="00000000">
          <w:pPr>
            <w:pStyle w:val="47C84767670A40E5B6126AB3DCA489B8"/>
          </w:pPr>
          <w:r>
            <w:t>Monday</w:t>
          </w:r>
        </w:p>
      </w:docPartBody>
    </w:docPart>
    <w:docPart>
      <w:docPartPr>
        <w:name w:val="97D8312E3AEC499C92C91BCC7FB9B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33E6F-7A14-41FE-ADEA-6380353AFED9}"/>
      </w:docPartPr>
      <w:docPartBody>
        <w:p w:rsidR="00000000" w:rsidRDefault="00000000">
          <w:pPr>
            <w:pStyle w:val="97D8312E3AEC499C92C91BCC7FB9BA37"/>
          </w:pPr>
          <w:r>
            <w:t>Tuesday</w:t>
          </w:r>
        </w:p>
      </w:docPartBody>
    </w:docPart>
    <w:docPart>
      <w:docPartPr>
        <w:name w:val="EC3AAD1B4EB04A049BFBB5969CBB9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D5C4D-03D2-426F-BFF3-83848CAF0164}"/>
      </w:docPartPr>
      <w:docPartBody>
        <w:p w:rsidR="00000000" w:rsidRDefault="00000000">
          <w:pPr>
            <w:pStyle w:val="EC3AAD1B4EB04A049BFBB5969CBB989C"/>
          </w:pPr>
          <w:r>
            <w:t>Wednesday</w:t>
          </w:r>
        </w:p>
      </w:docPartBody>
    </w:docPart>
    <w:docPart>
      <w:docPartPr>
        <w:name w:val="BF171613202B48DA95B8BD5C0AB41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45CC3-464F-4F25-8C2B-3A58DE266769}"/>
      </w:docPartPr>
      <w:docPartBody>
        <w:p w:rsidR="00000000" w:rsidRDefault="00000000">
          <w:pPr>
            <w:pStyle w:val="BF171613202B48DA95B8BD5C0AB4121F"/>
          </w:pPr>
          <w:r>
            <w:t>Thursday</w:t>
          </w:r>
        </w:p>
      </w:docPartBody>
    </w:docPart>
    <w:docPart>
      <w:docPartPr>
        <w:name w:val="AC40298AB74744FFA18F05F03FD99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78DD1-4175-451D-A3AA-A42DC3376A08}"/>
      </w:docPartPr>
      <w:docPartBody>
        <w:p w:rsidR="00000000" w:rsidRDefault="00000000">
          <w:pPr>
            <w:pStyle w:val="AC40298AB74744FFA18F05F03FD992EC"/>
          </w:pPr>
          <w:r>
            <w:t>Friday</w:t>
          </w:r>
        </w:p>
      </w:docPartBody>
    </w:docPart>
    <w:docPart>
      <w:docPartPr>
        <w:name w:val="959A1EFB5A5942A6AFAF39A3FE179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96FEF-2AE4-4B94-9BF0-93637F834DF4}"/>
      </w:docPartPr>
      <w:docPartBody>
        <w:p w:rsidR="00000000" w:rsidRDefault="00000000">
          <w:pPr>
            <w:pStyle w:val="959A1EFB5A5942A6AFAF39A3FE179428"/>
          </w:pPr>
          <w:r>
            <w:t>Saturday</w:t>
          </w:r>
        </w:p>
      </w:docPartBody>
    </w:docPart>
    <w:docPart>
      <w:docPartPr>
        <w:name w:val="A95DFC843F5F4755A85EA9DA0E5E8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6051F-6AD9-46FE-9E77-4838C1EC708D}"/>
      </w:docPartPr>
      <w:docPartBody>
        <w:p w:rsidR="00000000" w:rsidRDefault="00000000">
          <w:pPr>
            <w:pStyle w:val="A95DFC843F5F4755A85EA9DA0E5E89F4"/>
          </w:pPr>
          <w:r>
            <w:t>Sunday</w:t>
          </w:r>
        </w:p>
      </w:docPartBody>
    </w:docPart>
    <w:docPart>
      <w:docPartPr>
        <w:name w:val="D34FF7F10D904F95B67FA6E2B9C40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2E146-4B88-44A4-BA02-9A9F85D25020}"/>
      </w:docPartPr>
      <w:docPartBody>
        <w:p w:rsidR="00000000" w:rsidRDefault="00000000">
          <w:pPr>
            <w:pStyle w:val="D34FF7F10D904F95B67FA6E2B9C405BC"/>
          </w:pPr>
          <w:r>
            <w:t>Events</w:t>
          </w:r>
        </w:p>
      </w:docPartBody>
    </w:docPart>
    <w:docPart>
      <w:docPartPr>
        <w:name w:val="BC4357D5506D40B2907D0D50E6947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85FD6-78FA-4B95-9DC5-E4E45306ECF0}"/>
      </w:docPartPr>
      <w:docPartBody>
        <w:p w:rsidR="00000000" w:rsidRDefault="00000000">
          <w:pPr>
            <w:pStyle w:val="BC4357D5506D40B2907D0D50E694791F"/>
          </w:pPr>
          <w:r>
            <w:t>Heading</w:t>
          </w:r>
        </w:p>
      </w:docPartBody>
    </w:docPart>
    <w:docPart>
      <w:docPartPr>
        <w:name w:val="049BE9EAD57E4F679D847814506C6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5A836-5E97-43B9-8141-7857C4663A62}"/>
      </w:docPartPr>
      <w:docPartBody>
        <w:p w:rsidR="00000000" w:rsidRDefault="00000000">
          <w:pPr>
            <w:pStyle w:val="049BE9EAD57E4F679D847814506C6030"/>
          </w:pPr>
          <w:r>
            <w:t>To get started right away, just click any placeholder text (such as this) and start typing to replace it with your own.</w:t>
          </w:r>
        </w:p>
      </w:docPartBody>
    </w:docPart>
    <w:docPart>
      <w:docPartPr>
        <w:name w:val="1A3443C0221F4BFD88137CEF80095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CA227-B992-45BA-A938-CB73AAD9B65C}"/>
      </w:docPartPr>
      <w:docPartBody>
        <w:p w:rsidR="00000000" w:rsidRDefault="00000000">
          <w:pPr>
            <w:pStyle w:val="1A3443C0221F4BFD88137CEF80095449"/>
          </w:pPr>
          <w:r>
            <w:t>Heading</w:t>
          </w:r>
        </w:p>
      </w:docPartBody>
    </w:docPart>
    <w:docPart>
      <w:docPartPr>
        <w:name w:val="0F1C89142F1F424CAB28DFBFD716F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1176E-0ABA-44CE-AB9F-253E7F11D356}"/>
      </w:docPartPr>
      <w:docPartBody>
        <w:p w:rsidR="00000000" w:rsidRDefault="00000000">
          <w:pPr>
            <w:pStyle w:val="0F1C89142F1F424CAB28DFBFD716F163"/>
          </w:pPr>
          <w:r>
            <w:t>Want to insert a picture from your files or add a shape, text box, or table? You got it! On the Insert tab of the ribbon, just tap the option you need.</w:t>
          </w:r>
        </w:p>
      </w:docPartBody>
    </w:docPart>
    <w:docPart>
      <w:docPartPr>
        <w:name w:val="817E18B607FC4D6D82528B5EB94AD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64254-9C28-4949-A5A9-972A7A0FECA8}"/>
      </w:docPartPr>
      <w:docPartBody>
        <w:p w:rsidR="00000000" w:rsidRDefault="00000000">
          <w:pPr>
            <w:pStyle w:val="817E18B607FC4D6D82528B5EB94AD6F0"/>
          </w:pPr>
          <w:r>
            <w:t>Heading</w:t>
          </w:r>
        </w:p>
      </w:docPartBody>
    </w:docPart>
    <w:docPart>
      <w:docPartPr>
        <w:name w:val="328D27B4AA074CE5B29A74CA14C6F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43C96B-FEAF-4E24-87CE-EE686C1BF0FF}"/>
      </w:docPartPr>
      <w:docPartBody>
        <w:p w:rsidR="00000000" w:rsidRDefault="00000000">
          <w:pPr>
            <w:pStyle w:val="328D27B4AA074CE5B29A74CA14C6F150"/>
          </w:pPr>
          <w:r>
            <w:t>View and edit this document in Word on your computer, tablet, or phone.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6FE"/>
    <w:rsid w:val="002637C4"/>
    <w:rsid w:val="007B16FE"/>
    <w:rsid w:val="00D2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1AE440210F4750B0C4C0775660AFCB">
    <w:name w:val="C41AE440210F4750B0C4C0775660AFCB"/>
  </w:style>
  <w:style w:type="paragraph" w:customStyle="1" w:styleId="2AAC50FC2FEC437B953D56A3D0791411">
    <w:name w:val="2AAC50FC2FEC437B953D56A3D0791411"/>
  </w:style>
  <w:style w:type="paragraph" w:customStyle="1" w:styleId="A453787492FD4952AA56299AF56EF7D4">
    <w:name w:val="A453787492FD4952AA56299AF56EF7D4"/>
  </w:style>
  <w:style w:type="paragraph" w:customStyle="1" w:styleId="9A8F9531CFCA4A87835DE6E51B3841C1">
    <w:name w:val="9A8F9531CFCA4A87835DE6E51B3841C1"/>
  </w:style>
  <w:style w:type="paragraph" w:customStyle="1" w:styleId="941713CC688C42E39B37FA49EB2BE72F">
    <w:name w:val="941713CC688C42E39B37FA49EB2BE72F"/>
  </w:style>
  <w:style w:type="paragraph" w:customStyle="1" w:styleId="66D0139E5442414DB7A1FEC311588201">
    <w:name w:val="66D0139E5442414DB7A1FEC311588201"/>
  </w:style>
  <w:style w:type="paragraph" w:customStyle="1" w:styleId="35C558C1AFB4443EBB74A3AA360B2C74">
    <w:name w:val="35C558C1AFB4443EBB74A3AA360B2C74"/>
  </w:style>
  <w:style w:type="paragraph" w:customStyle="1" w:styleId="ECFF093662B34407A50D888ED4027214">
    <w:name w:val="ECFF093662B34407A50D888ED4027214"/>
  </w:style>
  <w:style w:type="paragraph" w:customStyle="1" w:styleId="D47C89C287AA423E88651042A680DA56">
    <w:name w:val="D47C89C287AA423E88651042A680DA56"/>
  </w:style>
  <w:style w:type="paragraph" w:customStyle="1" w:styleId="49FB03B9A1A445B5B1302D1035A55E94">
    <w:name w:val="49FB03B9A1A445B5B1302D1035A55E94"/>
  </w:style>
  <w:style w:type="paragraph" w:customStyle="1" w:styleId="9991E8B4ED3C44DDB97B827992EFAB9B">
    <w:name w:val="9991E8B4ED3C44DDB97B827992EFAB9B"/>
  </w:style>
  <w:style w:type="paragraph" w:customStyle="1" w:styleId="9587417754784EC9BF35EDF84ABF057A">
    <w:name w:val="9587417754784EC9BF35EDF84ABF057A"/>
  </w:style>
  <w:style w:type="paragraph" w:customStyle="1" w:styleId="0AFDB684590C40ACBF0FE3AD07025758">
    <w:name w:val="0AFDB684590C40ACBF0FE3AD07025758"/>
  </w:style>
  <w:style w:type="paragraph" w:customStyle="1" w:styleId="D8DD980EEBC94517AC1A85EE8B080CE3">
    <w:name w:val="D8DD980EEBC94517AC1A85EE8B080CE3"/>
  </w:style>
  <w:style w:type="paragraph" w:customStyle="1" w:styleId="7352142B584D4BAC903C33C33D9B9AC5">
    <w:name w:val="7352142B584D4BAC903C33C33D9B9AC5"/>
  </w:style>
  <w:style w:type="paragraph" w:customStyle="1" w:styleId="4EE61D1B4C4048BEAB9C5CB83FBAAB13">
    <w:name w:val="4EE61D1B4C4048BEAB9C5CB83FBAAB13"/>
  </w:style>
  <w:style w:type="paragraph" w:customStyle="1" w:styleId="33A339F9386D4414B995F8B4ADA55EAD">
    <w:name w:val="33A339F9386D4414B995F8B4ADA55EAD"/>
  </w:style>
  <w:style w:type="paragraph" w:customStyle="1" w:styleId="3C75DBE85E524A5EB3EC7DFF77E53997">
    <w:name w:val="3C75DBE85E524A5EB3EC7DFF77E53997"/>
  </w:style>
  <w:style w:type="paragraph" w:customStyle="1" w:styleId="7068B98143D847CF8F14CF9E5913DA1C">
    <w:name w:val="7068B98143D847CF8F14CF9E5913DA1C"/>
  </w:style>
  <w:style w:type="paragraph" w:customStyle="1" w:styleId="94F627C128464DE18A12181A71113E4D">
    <w:name w:val="94F627C128464DE18A12181A71113E4D"/>
  </w:style>
  <w:style w:type="paragraph" w:customStyle="1" w:styleId="8E23DB12F692406187167484053F5D5E">
    <w:name w:val="8E23DB12F692406187167484053F5D5E"/>
  </w:style>
  <w:style w:type="paragraph" w:customStyle="1" w:styleId="424864F39C57496B9BFEFDF510E361C5">
    <w:name w:val="424864F39C57496B9BFEFDF510E361C5"/>
  </w:style>
  <w:style w:type="paragraph" w:customStyle="1" w:styleId="910D9ED4AEDC49098BC6583FDB63C24C">
    <w:name w:val="910D9ED4AEDC49098BC6583FDB63C24C"/>
  </w:style>
  <w:style w:type="paragraph" w:customStyle="1" w:styleId="1E01459F1BC04EF6BBCEC6C36747BCFC">
    <w:name w:val="1E01459F1BC04EF6BBCEC6C36747BCFC"/>
  </w:style>
  <w:style w:type="paragraph" w:customStyle="1" w:styleId="CC25E020322448EE9A00BF26FABD4153">
    <w:name w:val="CC25E020322448EE9A00BF26FABD4153"/>
  </w:style>
  <w:style w:type="paragraph" w:customStyle="1" w:styleId="CA0F915DA6F74CD4881E5026B3B24154">
    <w:name w:val="CA0F915DA6F74CD4881E5026B3B24154"/>
  </w:style>
  <w:style w:type="paragraph" w:customStyle="1" w:styleId="EAAB4991A9D743D6A778D23740314DDF">
    <w:name w:val="EAAB4991A9D743D6A778D23740314DDF"/>
  </w:style>
  <w:style w:type="paragraph" w:customStyle="1" w:styleId="0CA0084F48A543C6BE9F688F49717F8A">
    <w:name w:val="0CA0084F48A543C6BE9F688F49717F8A"/>
  </w:style>
  <w:style w:type="paragraph" w:customStyle="1" w:styleId="3CF23E86F2C9429EAB2F01BF93226E70">
    <w:name w:val="3CF23E86F2C9429EAB2F01BF93226E70"/>
  </w:style>
  <w:style w:type="paragraph" w:customStyle="1" w:styleId="D1A66E2168ED44209E610AB99B9D9F0E">
    <w:name w:val="D1A66E2168ED44209E610AB99B9D9F0E"/>
  </w:style>
  <w:style w:type="paragraph" w:customStyle="1" w:styleId="3D0CEF3B954248BC978905130BD012BC">
    <w:name w:val="3D0CEF3B954248BC978905130BD012BC"/>
  </w:style>
  <w:style w:type="paragraph" w:customStyle="1" w:styleId="AE0E4506E6CD472C89E9E8E8CC8887A4">
    <w:name w:val="AE0E4506E6CD472C89E9E8E8CC8887A4"/>
  </w:style>
  <w:style w:type="paragraph" w:customStyle="1" w:styleId="52F322F74DF14BBC81EF5B598CC9F43D">
    <w:name w:val="52F322F74DF14BBC81EF5B598CC9F43D"/>
  </w:style>
  <w:style w:type="paragraph" w:customStyle="1" w:styleId="E6F89B3BA9A54E41984271B2DB6BF902">
    <w:name w:val="E6F89B3BA9A54E41984271B2DB6BF902"/>
  </w:style>
  <w:style w:type="paragraph" w:customStyle="1" w:styleId="18E29F201598420BA790BE58B4E31B4D">
    <w:name w:val="18E29F201598420BA790BE58B4E31B4D"/>
  </w:style>
  <w:style w:type="paragraph" w:customStyle="1" w:styleId="F5700BCDE1374742902BE4227286B6F0">
    <w:name w:val="F5700BCDE1374742902BE4227286B6F0"/>
  </w:style>
  <w:style w:type="paragraph" w:customStyle="1" w:styleId="4482FDA17D93459CB8DD9CB31B33C72C">
    <w:name w:val="4482FDA17D93459CB8DD9CB31B33C72C"/>
  </w:style>
  <w:style w:type="paragraph" w:customStyle="1" w:styleId="C78DF1C19D0B45CE907B46B8ECFC5B17">
    <w:name w:val="C78DF1C19D0B45CE907B46B8ECFC5B17"/>
  </w:style>
  <w:style w:type="paragraph" w:customStyle="1" w:styleId="F624EED415E0403C8C2E94DC47D40A7B">
    <w:name w:val="F624EED415E0403C8C2E94DC47D40A7B"/>
  </w:style>
  <w:style w:type="paragraph" w:customStyle="1" w:styleId="8DB1F71CDED54443890BA2511D8A379A">
    <w:name w:val="8DB1F71CDED54443890BA2511D8A379A"/>
  </w:style>
  <w:style w:type="paragraph" w:customStyle="1" w:styleId="EC0892C994674DC0B5ACF912458B15E5">
    <w:name w:val="EC0892C994674DC0B5ACF912458B15E5"/>
  </w:style>
  <w:style w:type="paragraph" w:customStyle="1" w:styleId="DB6DDCD7BB9B4716A9D643C92D2C2D54">
    <w:name w:val="DB6DDCD7BB9B4716A9D643C92D2C2D54"/>
  </w:style>
  <w:style w:type="paragraph" w:customStyle="1" w:styleId="14F5845B4F2A4FDAA3B516A7BAAC1F8E">
    <w:name w:val="14F5845B4F2A4FDAA3B516A7BAAC1F8E"/>
  </w:style>
  <w:style w:type="paragraph" w:customStyle="1" w:styleId="8C2181A5FA33489FB8FA374AF2025F24">
    <w:name w:val="8C2181A5FA33489FB8FA374AF2025F24"/>
  </w:style>
  <w:style w:type="paragraph" w:customStyle="1" w:styleId="849F1A967A054B3489859383503E8F41">
    <w:name w:val="849F1A967A054B3489859383503E8F41"/>
  </w:style>
  <w:style w:type="paragraph" w:customStyle="1" w:styleId="ACAD1899FACE443CBA71984C07F61A3C">
    <w:name w:val="ACAD1899FACE443CBA71984C07F61A3C"/>
  </w:style>
  <w:style w:type="paragraph" w:customStyle="1" w:styleId="BB493609AF9D41A4AD24418CDE4D662B">
    <w:name w:val="BB493609AF9D41A4AD24418CDE4D662B"/>
  </w:style>
  <w:style w:type="paragraph" w:customStyle="1" w:styleId="578C0FD3523145319F9031B2F1FC525A">
    <w:name w:val="578C0FD3523145319F9031B2F1FC525A"/>
  </w:style>
  <w:style w:type="paragraph" w:customStyle="1" w:styleId="EAB7DC934CE44228A4EF7BEBA3A5A05E">
    <w:name w:val="EAB7DC934CE44228A4EF7BEBA3A5A05E"/>
  </w:style>
  <w:style w:type="paragraph" w:customStyle="1" w:styleId="E02F4F659ACA4C07BB0DFECD7191C40D">
    <w:name w:val="E02F4F659ACA4C07BB0DFECD7191C40D"/>
  </w:style>
  <w:style w:type="paragraph" w:customStyle="1" w:styleId="9644DD749BE44005B3C9F8E02BEA9492">
    <w:name w:val="9644DD749BE44005B3C9F8E02BEA9492"/>
  </w:style>
  <w:style w:type="paragraph" w:customStyle="1" w:styleId="7EDA85A8EA9F4E77B064A86E5945F33E">
    <w:name w:val="7EDA85A8EA9F4E77B064A86E5945F33E"/>
  </w:style>
  <w:style w:type="paragraph" w:customStyle="1" w:styleId="160FDF26E9B14B44978D74F76487A4E6">
    <w:name w:val="160FDF26E9B14B44978D74F76487A4E6"/>
  </w:style>
  <w:style w:type="paragraph" w:customStyle="1" w:styleId="D833477691A64902B6011BAE2B05CB1F">
    <w:name w:val="D833477691A64902B6011BAE2B05CB1F"/>
  </w:style>
  <w:style w:type="paragraph" w:customStyle="1" w:styleId="5AC50DA4D525492FAB02AD7A8CF05F4D">
    <w:name w:val="5AC50DA4D525492FAB02AD7A8CF05F4D"/>
  </w:style>
  <w:style w:type="paragraph" w:customStyle="1" w:styleId="91E3B7C05F9248939D8545AB452700B8">
    <w:name w:val="91E3B7C05F9248939D8545AB452700B8"/>
  </w:style>
  <w:style w:type="paragraph" w:customStyle="1" w:styleId="2C1E07B0240D4BDDB49AAFD7B8F21AB0">
    <w:name w:val="2C1E07B0240D4BDDB49AAFD7B8F21AB0"/>
  </w:style>
  <w:style w:type="paragraph" w:customStyle="1" w:styleId="2B45DD3A717948A5AB5CB94E037A765D">
    <w:name w:val="2B45DD3A717948A5AB5CB94E037A765D"/>
  </w:style>
  <w:style w:type="paragraph" w:customStyle="1" w:styleId="E0870B15A3974F0F8407489DD645B880">
    <w:name w:val="E0870B15A3974F0F8407489DD645B880"/>
  </w:style>
  <w:style w:type="paragraph" w:customStyle="1" w:styleId="53AB0AFC728B4DF2A6D567E7D663343F">
    <w:name w:val="53AB0AFC728B4DF2A6D567E7D663343F"/>
  </w:style>
  <w:style w:type="paragraph" w:customStyle="1" w:styleId="1E6294CE8C634DBCA47C8059EE423E6D">
    <w:name w:val="1E6294CE8C634DBCA47C8059EE423E6D"/>
  </w:style>
  <w:style w:type="paragraph" w:customStyle="1" w:styleId="5E434BAFCEC347FC94DBACB3731BB5AB">
    <w:name w:val="5E434BAFCEC347FC94DBACB3731BB5AB"/>
  </w:style>
  <w:style w:type="paragraph" w:customStyle="1" w:styleId="4960D085041C4476BE34A68DBF847E78">
    <w:name w:val="4960D085041C4476BE34A68DBF847E78"/>
  </w:style>
  <w:style w:type="paragraph" w:customStyle="1" w:styleId="9FB64A7A1E1046EF9C01EBB700C943C7">
    <w:name w:val="9FB64A7A1E1046EF9C01EBB700C943C7"/>
  </w:style>
  <w:style w:type="paragraph" w:customStyle="1" w:styleId="61D411C31B5D4795BDCFCE4EC42BE0E0">
    <w:name w:val="61D411C31B5D4795BDCFCE4EC42BE0E0"/>
  </w:style>
  <w:style w:type="paragraph" w:customStyle="1" w:styleId="06E9DCB105374B8D86DD40753086B900">
    <w:name w:val="06E9DCB105374B8D86DD40753086B900"/>
  </w:style>
  <w:style w:type="paragraph" w:customStyle="1" w:styleId="D38039A5D8CB471D9B1609A613F734F6">
    <w:name w:val="D38039A5D8CB471D9B1609A613F734F6"/>
  </w:style>
  <w:style w:type="paragraph" w:customStyle="1" w:styleId="BA080C53E54948D2B78632C5043BC633">
    <w:name w:val="BA080C53E54948D2B78632C5043BC633"/>
  </w:style>
  <w:style w:type="paragraph" w:customStyle="1" w:styleId="30F8ED0BC4EF4FB1A75D85ACC12C532E">
    <w:name w:val="30F8ED0BC4EF4FB1A75D85ACC12C532E"/>
  </w:style>
  <w:style w:type="paragraph" w:customStyle="1" w:styleId="E5DA42DE911D4048BE396A278E9E4DAD">
    <w:name w:val="E5DA42DE911D4048BE396A278E9E4DAD"/>
  </w:style>
  <w:style w:type="paragraph" w:customStyle="1" w:styleId="46EF1BBFA27F4B2FABDC65C663E752D8">
    <w:name w:val="46EF1BBFA27F4B2FABDC65C663E752D8"/>
  </w:style>
  <w:style w:type="paragraph" w:customStyle="1" w:styleId="F75D7A4A73FD4D11A7310A7CEC6BA67C">
    <w:name w:val="F75D7A4A73FD4D11A7310A7CEC6BA67C"/>
  </w:style>
  <w:style w:type="paragraph" w:customStyle="1" w:styleId="AB45CC93E96941AC984D48A93FAE7150">
    <w:name w:val="AB45CC93E96941AC984D48A93FAE7150"/>
  </w:style>
  <w:style w:type="paragraph" w:customStyle="1" w:styleId="8C99EC50E5F046EC9555708C352EA810">
    <w:name w:val="8C99EC50E5F046EC9555708C352EA810"/>
  </w:style>
  <w:style w:type="paragraph" w:customStyle="1" w:styleId="7785335F31C74A848400CA77CC8AF192">
    <w:name w:val="7785335F31C74A848400CA77CC8AF192"/>
  </w:style>
  <w:style w:type="paragraph" w:customStyle="1" w:styleId="A63FFAE0415A47C89A647E91438F1652">
    <w:name w:val="A63FFAE0415A47C89A647E91438F1652"/>
  </w:style>
  <w:style w:type="paragraph" w:customStyle="1" w:styleId="ECDC39ACF98A4550B1D5CCD4E3790D84">
    <w:name w:val="ECDC39ACF98A4550B1D5CCD4E3790D84"/>
  </w:style>
  <w:style w:type="paragraph" w:customStyle="1" w:styleId="6A86D98F3FC94C40A81BF2410FF7F2CB">
    <w:name w:val="6A86D98F3FC94C40A81BF2410FF7F2CB"/>
  </w:style>
  <w:style w:type="paragraph" w:customStyle="1" w:styleId="1B3253DFE13C479D907B63B47F3119A2">
    <w:name w:val="1B3253DFE13C479D907B63B47F3119A2"/>
  </w:style>
  <w:style w:type="paragraph" w:customStyle="1" w:styleId="EAEF66D9BBB24916BB3B1262D2278290">
    <w:name w:val="EAEF66D9BBB24916BB3B1262D2278290"/>
  </w:style>
  <w:style w:type="paragraph" w:customStyle="1" w:styleId="3CECF1B4FFA04E7787182A1B309E5CC4">
    <w:name w:val="3CECF1B4FFA04E7787182A1B309E5CC4"/>
  </w:style>
  <w:style w:type="paragraph" w:customStyle="1" w:styleId="B3887A19BE3C41B3A9DC935469816258">
    <w:name w:val="B3887A19BE3C41B3A9DC935469816258"/>
  </w:style>
  <w:style w:type="paragraph" w:customStyle="1" w:styleId="2093D0C887F1473BBBA522706395EA50">
    <w:name w:val="2093D0C887F1473BBBA522706395EA50"/>
  </w:style>
  <w:style w:type="paragraph" w:customStyle="1" w:styleId="AFFAC011EF8249378B14B9204D8712C8">
    <w:name w:val="AFFAC011EF8249378B14B9204D8712C8"/>
  </w:style>
  <w:style w:type="paragraph" w:customStyle="1" w:styleId="5B7358DC0F934CACA7B75ED30FE699BA">
    <w:name w:val="5B7358DC0F934CACA7B75ED30FE699BA"/>
  </w:style>
  <w:style w:type="paragraph" w:customStyle="1" w:styleId="AD69195CCD2642A68EFC900E52570184">
    <w:name w:val="AD69195CCD2642A68EFC900E52570184"/>
  </w:style>
  <w:style w:type="paragraph" w:customStyle="1" w:styleId="2EFD354E94B641AD9009FD7B5BED5294">
    <w:name w:val="2EFD354E94B641AD9009FD7B5BED5294"/>
  </w:style>
  <w:style w:type="paragraph" w:customStyle="1" w:styleId="6BF1B159F25F41C4B3C651E85BD441BF">
    <w:name w:val="6BF1B159F25F41C4B3C651E85BD441BF"/>
  </w:style>
  <w:style w:type="paragraph" w:customStyle="1" w:styleId="E0DFC17999E34911A1ED9B603C25FC84">
    <w:name w:val="E0DFC17999E34911A1ED9B603C25FC84"/>
  </w:style>
  <w:style w:type="paragraph" w:customStyle="1" w:styleId="896B42925BAD4D67BC287FEE9ECB0E01">
    <w:name w:val="896B42925BAD4D67BC287FEE9ECB0E01"/>
  </w:style>
  <w:style w:type="paragraph" w:customStyle="1" w:styleId="66E69812C4D84E7FAE9348F9323AB5C5">
    <w:name w:val="66E69812C4D84E7FAE9348F9323AB5C5"/>
  </w:style>
  <w:style w:type="paragraph" w:customStyle="1" w:styleId="AC1F302AC0244560B9CB0F2C65448DBE">
    <w:name w:val="AC1F302AC0244560B9CB0F2C65448DBE"/>
  </w:style>
  <w:style w:type="paragraph" w:customStyle="1" w:styleId="B54E8BA0ABA744849BBF04234673090D">
    <w:name w:val="B54E8BA0ABA744849BBF04234673090D"/>
  </w:style>
  <w:style w:type="paragraph" w:customStyle="1" w:styleId="CD90D0F1AF954FBFAADFBE588823F317">
    <w:name w:val="CD90D0F1AF954FBFAADFBE588823F317"/>
  </w:style>
  <w:style w:type="paragraph" w:customStyle="1" w:styleId="4A20C5994DB94C33AA398B1BBE2FF5D8">
    <w:name w:val="4A20C5994DB94C33AA398B1BBE2FF5D8"/>
  </w:style>
  <w:style w:type="paragraph" w:customStyle="1" w:styleId="F11F0903FF12428FA3C676F79A782A44">
    <w:name w:val="F11F0903FF12428FA3C676F79A782A44"/>
  </w:style>
  <w:style w:type="paragraph" w:customStyle="1" w:styleId="715CAFF55BF042D98D707E9657B91FE1">
    <w:name w:val="715CAFF55BF042D98D707E9657B91FE1"/>
  </w:style>
  <w:style w:type="paragraph" w:customStyle="1" w:styleId="F987064405BA41428229E4000E544AFD">
    <w:name w:val="F987064405BA41428229E4000E544AFD"/>
  </w:style>
  <w:style w:type="paragraph" w:customStyle="1" w:styleId="EF2AA2F5E93D4827A745376AE3183294">
    <w:name w:val="EF2AA2F5E93D4827A745376AE3183294"/>
  </w:style>
  <w:style w:type="paragraph" w:customStyle="1" w:styleId="DAEC541229F840268AF62B3C6E300DC6">
    <w:name w:val="DAEC541229F840268AF62B3C6E300DC6"/>
  </w:style>
  <w:style w:type="paragraph" w:customStyle="1" w:styleId="14A3062922C447F78204FA50CD29AE26">
    <w:name w:val="14A3062922C447F78204FA50CD29AE26"/>
  </w:style>
  <w:style w:type="paragraph" w:customStyle="1" w:styleId="2E339C4822F14B0DA2B4426BC906376C">
    <w:name w:val="2E339C4822F14B0DA2B4426BC906376C"/>
  </w:style>
  <w:style w:type="paragraph" w:customStyle="1" w:styleId="611FE50D8FBC4C18845058B26EBA0175">
    <w:name w:val="611FE50D8FBC4C18845058B26EBA0175"/>
  </w:style>
  <w:style w:type="paragraph" w:customStyle="1" w:styleId="B7E89349AB864DC790D0652D0B8B5263">
    <w:name w:val="B7E89349AB864DC790D0652D0B8B5263"/>
  </w:style>
  <w:style w:type="paragraph" w:customStyle="1" w:styleId="5AE576126FB949369310660676BB0A8A">
    <w:name w:val="5AE576126FB949369310660676BB0A8A"/>
  </w:style>
  <w:style w:type="paragraph" w:customStyle="1" w:styleId="6BB4C0907D364E5186F7A192351B2D12">
    <w:name w:val="6BB4C0907D364E5186F7A192351B2D12"/>
  </w:style>
  <w:style w:type="paragraph" w:customStyle="1" w:styleId="63784469346A496FAEF6B2DEE440EF2B">
    <w:name w:val="63784469346A496FAEF6B2DEE440EF2B"/>
  </w:style>
  <w:style w:type="paragraph" w:customStyle="1" w:styleId="0194F4B788024CBC9805316D62CD23ED">
    <w:name w:val="0194F4B788024CBC9805316D62CD23ED"/>
  </w:style>
  <w:style w:type="paragraph" w:customStyle="1" w:styleId="88F74F87FEF244D38DF722897F5D495F">
    <w:name w:val="88F74F87FEF244D38DF722897F5D495F"/>
  </w:style>
  <w:style w:type="paragraph" w:customStyle="1" w:styleId="844AD3E6BFF2432E8F2487248B58B4ED">
    <w:name w:val="844AD3E6BFF2432E8F2487248B58B4ED"/>
  </w:style>
  <w:style w:type="paragraph" w:customStyle="1" w:styleId="FFA8FAF7486A4654B4721DF889BE3B87">
    <w:name w:val="FFA8FAF7486A4654B4721DF889BE3B87"/>
  </w:style>
  <w:style w:type="paragraph" w:customStyle="1" w:styleId="0944B0277F8A4BA9934FD4C79097EB1F">
    <w:name w:val="0944B0277F8A4BA9934FD4C79097EB1F"/>
  </w:style>
  <w:style w:type="paragraph" w:customStyle="1" w:styleId="C6DCA470C0644826AC328AA6BC9A34D0">
    <w:name w:val="C6DCA470C0644826AC328AA6BC9A34D0"/>
  </w:style>
  <w:style w:type="paragraph" w:customStyle="1" w:styleId="2A94B43197804122944481DC87CD4B8F">
    <w:name w:val="2A94B43197804122944481DC87CD4B8F"/>
  </w:style>
  <w:style w:type="paragraph" w:customStyle="1" w:styleId="C61E79C1EB6F4D109A4DBC9F298E907E">
    <w:name w:val="C61E79C1EB6F4D109A4DBC9F298E907E"/>
  </w:style>
  <w:style w:type="paragraph" w:customStyle="1" w:styleId="9979B4CBBE8649A08CEA69864CD23CEB">
    <w:name w:val="9979B4CBBE8649A08CEA69864CD23CEB"/>
  </w:style>
  <w:style w:type="paragraph" w:customStyle="1" w:styleId="FD51E4FDA1814CC0AA9993D2E2D13CCD">
    <w:name w:val="FD51E4FDA1814CC0AA9993D2E2D13CCD"/>
  </w:style>
  <w:style w:type="paragraph" w:customStyle="1" w:styleId="49C62260EDA5414EA1010C34F389CB1A">
    <w:name w:val="49C62260EDA5414EA1010C34F389CB1A"/>
  </w:style>
  <w:style w:type="paragraph" w:customStyle="1" w:styleId="9287BF28A166429A9F9BC02FE211E5F8">
    <w:name w:val="9287BF28A166429A9F9BC02FE211E5F8"/>
  </w:style>
  <w:style w:type="paragraph" w:customStyle="1" w:styleId="422E8D5F4E56478FB8730F1ED831B4B8">
    <w:name w:val="422E8D5F4E56478FB8730F1ED831B4B8"/>
  </w:style>
  <w:style w:type="paragraph" w:customStyle="1" w:styleId="BD84FEE1998E4537A3E29BD25E547DA6">
    <w:name w:val="BD84FEE1998E4537A3E29BD25E547DA6"/>
  </w:style>
  <w:style w:type="paragraph" w:customStyle="1" w:styleId="65D4E19113964B27AC00569EEBFEFE80">
    <w:name w:val="65D4E19113964B27AC00569EEBFEFE80"/>
  </w:style>
  <w:style w:type="paragraph" w:customStyle="1" w:styleId="B13B28F062774AD6AA7BF2C676D7E248">
    <w:name w:val="B13B28F062774AD6AA7BF2C676D7E248"/>
  </w:style>
  <w:style w:type="paragraph" w:customStyle="1" w:styleId="EB6613D588E94FB599601CBA0E9E36CA">
    <w:name w:val="EB6613D588E94FB599601CBA0E9E36CA"/>
  </w:style>
  <w:style w:type="paragraph" w:customStyle="1" w:styleId="DD531C8E4A8B46B1A9105F5E9EA34B83">
    <w:name w:val="DD531C8E4A8B46B1A9105F5E9EA34B83"/>
  </w:style>
  <w:style w:type="paragraph" w:customStyle="1" w:styleId="5AB0F8392A1B48F1828F4580623B8767">
    <w:name w:val="5AB0F8392A1B48F1828F4580623B8767"/>
  </w:style>
  <w:style w:type="paragraph" w:customStyle="1" w:styleId="ADFCB08893F64423BC99608AA5429772">
    <w:name w:val="ADFCB08893F64423BC99608AA5429772"/>
  </w:style>
  <w:style w:type="paragraph" w:customStyle="1" w:styleId="AE563888A40F4415B445C8636BE59201">
    <w:name w:val="AE563888A40F4415B445C8636BE59201"/>
  </w:style>
  <w:style w:type="paragraph" w:customStyle="1" w:styleId="55A937CC79864E4C95F199BEAAF5F499">
    <w:name w:val="55A937CC79864E4C95F199BEAAF5F499"/>
  </w:style>
  <w:style w:type="paragraph" w:customStyle="1" w:styleId="0784070D17674DC8A91E4BC45D47DC22">
    <w:name w:val="0784070D17674DC8A91E4BC45D47DC22"/>
  </w:style>
  <w:style w:type="paragraph" w:customStyle="1" w:styleId="25BFFEC8E1FA49089EECE102EF2C6A6D">
    <w:name w:val="25BFFEC8E1FA49089EECE102EF2C6A6D"/>
  </w:style>
  <w:style w:type="paragraph" w:customStyle="1" w:styleId="A106167E8CCE46DC86A358513882553D">
    <w:name w:val="A106167E8CCE46DC86A358513882553D"/>
  </w:style>
  <w:style w:type="paragraph" w:customStyle="1" w:styleId="C146080B74C8480DA5BF74B08ECAAF74">
    <w:name w:val="C146080B74C8480DA5BF74B08ECAAF74"/>
  </w:style>
  <w:style w:type="paragraph" w:customStyle="1" w:styleId="479843A8F76541C9864F708C31F3EEA6">
    <w:name w:val="479843A8F76541C9864F708C31F3EEA6"/>
  </w:style>
  <w:style w:type="paragraph" w:customStyle="1" w:styleId="238C784BF8A74BE6B78D71EBE13533E6">
    <w:name w:val="238C784BF8A74BE6B78D71EBE13533E6"/>
  </w:style>
  <w:style w:type="paragraph" w:customStyle="1" w:styleId="11F7C8F2878C4AC6A07DBFA64DB7F4E2">
    <w:name w:val="11F7C8F2878C4AC6A07DBFA64DB7F4E2"/>
  </w:style>
  <w:style w:type="paragraph" w:customStyle="1" w:styleId="5CB7AABE6DE445D6AC1B7E363AE46EC4">
    <w:name w:val="5CB7AABE6DE445D6AC1B7E363AE46EC4"/>
  </w:style>
  <w:style w:type="paragraph" w:customStyle="1" w:styleId="588AE8F0D4744BA19611EF2AB19B8AA8">
    <w:name w:val="588AE8F0D4744BA19611EF2AB19B8AA8"/>
  </w:style>
  <w:style w:type="paragraph" w:customStyle="1" w:styleId="8654C626A8A84D39982D6A2B50B5E55E">
    <w:name w:val="8654C626A8A84D39982D6A2B50B5E55E"/>
  </w:style>
  <w:style w:type="paragraph" w:customStyle="1" w:styleId="E14CA70AED80440D86FE775720125B2D">
    <w:name w:val="E14CA70AED80440D86FE775720125B2D"/>
  </w:style>
  <w:style w:type="paragraph" w:customStyle="1" w:styleId="7D3AC4EDA1794C5EA2919459BB3409C3">
    <w:name w:val="7D3AC4EDA1794C5EA2919459BB3409C3"/>
  </w:style>
  <w:style w:type="paragraph" w:customStyle="1" w:styleId="E9C2DBEAEEFE4E76ADF5A96693126C59">
    <w:name w:val="E9C2DBEAEEFE4E76ADF5A96693126C59"/>
  </w:style>
  <w:style w:type="paragraph" w:customStyle="1" w:styleId="98942B6035614D4B9B5C422D27B8A907">
    <w:name w:val="98942B6035614D4B9B5C422D27B8A907"/>
  </w:style>
  <w:style w:type="paragraph" w:customStyle="1" w:styleId="7E8027A691C24582A93E5B13C765C020">
    <w:name w:val="7E8027A691C24582A93E5B13C765C020"/>
  </w:style>
  <w:style w:type="paragraph" w:customStyle="1" w:styleId="CCC83150562C41F7B6A2520B0E2735D1">
    <w:name w:val="CCC83150562C41F7B6A2520B0E2735D1"/>
  </w:style>
  <w:style w:type="paragraph" w:customStyle="1" w:styleId="83F3E452382C4944986E616A1B56E272">
    <w:name w:val="83F3E452382C4944986E616A1B56E272"/>
  </w:style>
  <w:style w:type="paragraph" w:customStyle="1" w:styleId="AA98D1D9CDDF472BAF328B63C2C0786F">
    <w:name w:val="AA98D1D9CDDF472BAF328B63C2C0786F"/>
  </w:style>
  <w:style w:type="paragraph" w:customStyle="1" w:styleId="5E8E6B6BEE9C4E7BB948224BCA2B010C">
    <w:name w:val="5E8E6B6BEE9C4E7BB948224BCA2B010C"/>
  </w:style>
  <w:style w:type="paragraph" w:customStyle="1" w:styleId="999B49147A804E729F0A3B7FE31915B7">
    <w:name w:val="999B49147A804E729F0A3B7FE31915B7"/>
  </w:style>
  <w:style w:type="paragraph" w:customStyle="1" w:styleId="771DBF8F343D40B18FEA742D0D5777C6">
    <w:name w:val="771DBF8F343D40B18FEA742D0D5777C6"/>
  </w:style>
  <w:style w:type="paragraph" w:customStyle="1" w:styleId="3880D37E9006433E9F986094CDD7C78E">
    <w:name w:val="3880D37E9006433E9F986094CDD7C78E"/>
  </w:style>
  <w:style w:type="paragraph" w:customStyle="1" w:styleId="F20704D5CCD645F0A91672CB068966AC">
    <w:name w:val="F20704D5CCD645F0A91672CB068966AC"/>
  </w:style>
  <w:style w:type="paragraph" w:customStyle="1" w:styleId="2EEDF9AF63264F0E9F9604C1456A5C93">
    <w:name w:val="2EEDF9AF63264F0E9F9604C1456A5C93"/>
  </w:style>
  <w:style w:type="paragraph" w:customStyle="1" w:styleId="E5AD6BDCEC5F4917912AFD1A7BC5EC06">
    <w:name w:val="E5AD6BDCEC5F4917912AFD1A7BC5EC06"/>
  </w:style>
  <w:style w:type="paragraph" w:customStyle="1" w:styleId="47C84767670A40E5B6126AB3DCA489B8">
    <w:name w:val="47C84767670A40E5B6126AB3DCA489B8"/>
  </w:style>
  <w:style w:type="paragraph" w:customStyle="1" w:styleId="97D8312E3AEC499C92C91BCC7FB9BA37">
    <w:name w:val="97D8312E3AEC499C92C91BCC7FB9BA37"/>
  </w:style>
  <w:style w:type="paragraph" w:customStyle="1" w:styleId="EC3AAD1B4EB04A049BFBB5969CBB989C">
    <w:name w:val="EC3AAD1B4EB04A049BFBB5969CBB989C"/>
  </w:style>
  <w:style w:type="paragraph" w:customStyle="1" w:styleId="BF171613202B48DA95B8BD5C0AB4121F">
    <w:name w:val="BF171613202B48DA95B8BD5C0AB4121F"/>
  </w:style>
  <w:style w:type="paragraph" w:customStyle="1" w:styleId="AC40298AB74744FFA18F05F03FD992EC">
    <w:name w:val="AC40298AB74744FFA18F05F03FD992EC"/>
  </w:style>
  <w:style w:type="paragraph" w:customStyle="1" w:styleId="959A1EFB5A5942A6AFAF39A3FE179428">
    <w:name w:val="959A1EFB5A5942A6AFAF39A3FE179428"/>
  </w:style>
  <w:style w:type="paragraph" w:customStyle="1" w:styleId="A95DFC843F5F4755A85EA9DA0E5E89F4">
    <w:name w:val="A95DFC843F5F4755A85EA9DA0E5E89F4"/>
  </w:style>
  <w:style w:type="paragraph" w:customStyle="1" w:styleId="D34FF7F10D904F95B67FA6E2B9C405BC">
    <w:name w:val="D34FF7F10D904F95B67FA6E2B9C405BC"/>
  </w:style>
  <w:style w:type="paragraph" w:customStyle="1" w:styleId="BC4357D5506D40B2907D0D50E694791F">
    <w:name w:val="BC4357D5506D40B2907D0D50E694791F"/>
  </w:style>
  <w:style w:type="paragraph" w:customStyle="1" w:styleId="049BE9EAD57E4F679D847814506C6030">
    <w:name w:val="049BE9EAD57E4F679D847814506C6030"/>
  </w:style>
  <w:style w:type="paragraph" w:customStyle="1" w:styleId="1A3443C0221F4BFD88137CEF80095449">
    <w:name w:val="1A3443C0221F4BFD88137CEF80095449"/>
  </w:style>
  <w:style w:type="paragraph" w:customStyle="1" w:styleId="0F1C89142F1F424CAB28DFBFD716F163">
    <w:name w:val="0F1C89142F1F424CAB28DFBFD716F163"/>
  </w:style>
  <w:style w:type="paragraph" w:customStyle="1" w:styleId="817E18B607FC4D6D82528B5EB94AD6F0">
    <w:name w:val="817E18B607FC4D6D82528B5EB94AD6F0"/>
  </w:style>
  <w:style w:type="paragraph" w:customStyle="1" w:styleId="328D27B4AA074CE5B29A74CA14C6F150">
    <w:name w:val="328D27B4AA074CE5B29A74CA14C6F1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30" ma:contentTypeDescription="Create a new document." ma:contentTypeScope="" ma:versionID="cec0622158e8f13124e9e8fd4de31bd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52f30ab005d15df08657af532e6e3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  <Background xmlns="71af3243-3dd4-4a8d-8c0d-dd76da1f02a5">false</Background>
    <Status xmlns="71af3243-3dd4-4a8d-8c0d-dd76da1f02a5">Not started</Status>
    <TaxCatchAll xmlns="230e9df3-be65-4c73-a93b-d1236ebd677e" xsi:nil="true"/>
    <ImageTagsTaxHTField xmlns="71af3243-3dd4-4a8d-8c0d-dd76da1f02a5">
      <Terms xmlns="http://schemas.microsoft.com/office/infopath/2007/PartnerControls"/>
    </ImageTagsTaxHTField>
    <Image xmlns="71af3243-3dd4-4a8d-8c0d-dd76da1f02a5">
      <Url xsi:nil="true"/>
      <Description xsi:nil="true"/>
    </Image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22DCB8-037B-4DC5-B204-EFBF85F01F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B7B0C5-5A58-44FA-B770-F21E19B622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FE8470-F802-4887-8944-0A098384CC04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230e9df3-be65-4c73-a93b-d1236ebd677e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F7406F1-F47E-4D51-A0DB-BBC435543FFA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(Monday start)</Template>
  <TotalTime>46</TotalTime>
  <Pages>1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8202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TAMERA SHUMWAY</dc:creator>
  <cp:keywords/>
  <dc:description/>
  <cp:lastModifiedBy>TAMERA SHUMWAY</cp:lastModifiedBy>
  <cp:revision>4</cp:revision>
  <cp:lastPrinted>2026-06-15T18:26:00Z</cp:lastPrinted>
  <dcterms:created xsi:type="dcterms:W3CDTF">2026-06-15T18:00:00Z</dcterms:created>
  <dcterms:modified xsi:type="dcterms:W3CDTF">2026-06-15T18:42:00Z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0x01010079F111ED35F8CC479449609E8A0923A6</vt:lpwstr>
  </property>
</Properties>
</file>